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B29" w:rsidRPr="00D5512C" w:rsidRDefault="00D5512C" w:rsidP="00D5512C">
      <w:pPr>
        <w:pStyle w:val="Ttulo1"/>
        <w:rPr>
          <w:sz w:val="32"/>
        </w:rPr>
      </w:pPr>
      <w:r w:rsidRPr="00D5512C">
        <w:rPr>
          <w:sz w:val="32"/>
        </w:rPr>
        <w:t>Pelvis</w:t>
      </w:r>
    </w:p>
    <w:p w:rsidR="00D5512C" w:rsidRPr="00C23B2B" w:rsidRDefault="0003667B" w:rsidP="00C23B2B">
      <w:pPr>
        <w:pStyle w:val="Prrafodelista"/>
        <w:numPr>
          <w:ilvl w:val="0"/>
          <w:numId w:val="1"/>
        </w:numPr>
        <w:rPr>
          <w:sz w:val="22"/>
        </w:rPr>
      </w:pPr>
      <w:r w:rsidRPr="00C23B2B">
        <w:rPr>
          <w:sz w:val="22"/>
        </w:rPr>
        <w:t xml:space="preserve">Parte del </w:t>
      </w:r>
      <w:r w:rsidRPr="00C23B2B">
        <w:rPr>
          <w:b/>
          <w:sz w:val="22"/>
        </w:rPr>
        <w:t>tronco</w:t>
      </w:r>
      <w:r w:rsidRPr="00C23B2B">
        <w:rPr>
          <w:sz w:val="22"/>
        </w:rPr>
        <w:t xml:space="preserve"> situada </w:t>
      </w:r>
      <w:r w:rsidRPr="00C23B2B">
        <w:rPr>
          <w:b/>
          <w:sz w:val="22"/>
        </w:rPr>
        <w:t>inferoposterior</w:t>
      </w:r>
      <w:r w:rsidRPr="00C23B2B">
        <w:rPr>
          <w:sz w:val="22"/>
        </w:rPr>
        <w:t xml:space="preserve"> al abdomen </w:t>
      </w:r>
    </w:p>
    <w:p w:rsidR="0003667B" w:rsidRPr="00C23B2B" w:rsidRDefault="0003667B" w:rsidP="00C23B2B">
      <w:pPr>
        <w:pStyle w:val="Prrafodelista"/>
        <w:numPr>
          <w:ilvl w:val="0"/>
          <w:numId w:val="1"/>
        </w:numPr>
        <w:rPr>
          <w:sz w:val="22"/>
        </w:rPr>
      </w:pPr>
      <w:r w:rsidRPr="00C23B2B">
        <w:rPr>
          <w:sz w:val="22"/>
        </w:rPr>
        <w:t xml:space="preserve">Constituye el </w:t>
      </w:r>
      <w:r w:rsidRPr="00C23B2B">
        <w:rPr>
          <w:b/>
          <w:sz w:val="22"/>
        </w:rPr>
        <w:t>área de transición</w:t>
      </w:r>
      <w:r w:rsidRPr="00C23B2B">
        <w:rPr>
          <w:sz w:val="22"/>
        </w:rPr>
        <w:t xml:space="preserve"> entre el </w:t>
      </w:r>
      <w:r w:rsidRPr="00C23B2B">
        <w:rPr>
          <w:sz w:val="22"/>
          <w:u w:val="single"/>
        </w:rPr>
        <w:t>tronco y los miembros inferiores</w:t>
      </w:r>
      <w:r w:rsidRPr="00C23B2B">
        <w:rPr>
          <w:sz w:val="22"/>
        </w:rPr>
        <w:t>.</w:t>
      </w:r>
    </w:p>
    <w:p w:rsidR="0003667B" w:rsidRPr="00C23B2B" w:rsidRDefault="0003667B" w:rsidP="00C23B2B">
      <w:pPr>
        <w:pStyle w:val="Prrafodelista"/>
        <w:numPr>
          <w:ilvl w:val="0"/>
          <w:numId w:val="1"/>
        </w:numPr>
        <w:rPr>
          <w:sz w:val="22"/>
        </w:rPr>
      </w:pPr>
      <w:r w:rsidRPr="00C23B2B">
        <w:rPr>
          <w:sz w:val="22"/>
        </w:rPr>
        <w:t xml:space="preserve">Rodeado por la </w:t>
      </w:r>
      <w:r w:rsidRPr="00C23B2B">
        <w:rPr>
          <w:b/>
          <w:sz w:val="22"/>
        </w:rPr>
        <w:t>cintura pélvica</w:t>
      </w:r>
      <w:r w:rsidRPr="00C23B2B">
        <w:rPr>
          <w:sz w:val="22"/>
        </w:rPr>
        <w:t xml:space="preserve"> (pelvis ósea), parte del esqueleto apendicular del miembro inferior.</w:t>
      </w:r>
    </w:p>
    <w:p w:rsidR="00322819" w:rsidRPr="00C23B2B" w:rsidRDefault="00322819" w:rsidP="00C23B2B">
      <w:pPr>
        <w:pStyle w:val="Prrafodelista"/>
        <w:numPr>
          <w:ilvl w:val="0"/>
          <w:numId w:val="1"/>
        </w:numPr>
        <w:rPr>
          <w:sz w:val="22"/>
        </w:rPr>
      </w:pPr>
      <w:r w:rsidRPr="00C23B2B">
        <w:rPr>
          <w:sz w:val="22"/>
        </w:rPr>
        <w:t xml:space="preserve">Cubierta por la </w:t>
      </w:r>
      <w:r w:rsidRPr="00C23B2B">
        <w:rPr>
          <w:b/>
          <w:sz w:val="22"/>
        </w:rPr>
        <w:t>pared anterolateral del abdomen</w:t>
      </w:r>
      <w:r w:rsidRPr="00C23B2B">
        <w:rPr>
          <w:sz w:val="22"/>
        </w:rPr>
        <w:t xml:space="preserve"> anteriormente, </w:t>
      </w:r>
      <w:r w:rsidRPr="00C23B2B">
        <w:rPr>
          <w:b/>
          <w:sz w:val="22"/>
        </w:rPr>
        <w:t>región glútea</w:t>
      </w:r>
      <w:r w:rsidRPr="00C23B2B">
        <w:rPr>
          <w:sz w:val="22"/>
        </w:rPr>
        <w:t xml:space="preserve"> posterolateralmente y </w:t>
      </w:r>
      <w:r w:rsidRPr="00C23B2B">
        <w:rPr>
          <w:b/>
          <w:sz w:val="22"/>
        </w:rPr>
        <w:t>periné</w:t>
      </w:r>
      <w:r w:rsidRPr="00C23B2B">
        <w:rPr>
          <w:sz w:val="22"/>
        </w:rPr>
        <w:t xml:space="preserve"> inferiormente.</w:t>
      </w:r>
    </w:p>
    <w:p w:rsidR="0003667B" w:rsidRPr="00C23B2B" w:rsidRDefault="0003667B" w:rsidP="00C23B2B">
      <w:pPr>
        <w:pStyle w:val="Prrafodelista"/>
        <w:numPr>
          <w:ilvl w:val="0"/>
          <w:numId w:val="1"/>
        </w:numPr>
        <w:rPr>
          <w:sz w:val="22"/>
        </w:rPr>
      </w:pPr>
      <w:r w:rsidRPr="00C23B2B">
        <w:rPr>
          <w:b/>
        </w:rPr>
        <w:t>La cavidad pélvica</w:t>
      </w:r>
      <w:r w:rsidRPr="00C23B2B">
        <w:rPr>
          <w:sz w:val="22"/>
        </w:rPr>
        <w:t>: Porción más inferior de la cavidad abdominopélvica.</w:t>
      </w:r>
    </w:p>
    <w:p w:rsidR="00322819" w:rsidRPr="00C23B2B" w:rsidRDefault="00322819" w:rsidP="00C23B2B">
      <w:pPr>
        <w:pStyle w:val="Prrafodelista"/>
        <w:numPr>
          <w:ilvl w:val="0"/>
          <w:numId w:val="1"/>
        </w:numPr>
        <w:rPr>
          <w:sz w:val="22"/>
        </w:rPr>
      </w:pPr>
      <w:r w:rsidRPr="00C23B2B">
        <w:rPr>
          <w:b/>
        </w:rPr>
        <w:t xml:space="preserve">Pelvis Mayor: </w:t>
      </w:r>
      <w:r w:rsidRPr="00C23B2B">
        <w:rPr>
          <w:sz w:val="22"/>
        </w:rPr>
        <w:t>Rodeada por la cintura pélvica; Ocupada por las vísceras abdominales inferiores</w:t>
      </w:r>
    </w:p>
    <w:p w:rsidR="00322819" w:rsidRPr="00C23B2B" w:rsidRDefault="00322819" w:rsidP="00C23B2B">
      <w:pPr>
        <w:pStyle w:val="Prrafodelista"/>
        <w:numPr>
          <w:ilvl w:val="0"/>
          <w:numId w:val="1"/>
        </w:numPr>
        <w:rPr>
          <w:sz w:val="22"/>
        </w:rPr>
      </w:pPr>
      <w:r w:rsidRPr="00C23B2B">
        <w:rPr>
          <w:b/>
        </w:rPr>
        <w:t xml:space="preserve">Pelvis Menor: </w:t>
      </w:r>
      <w:r w:rsidRPr="00C23B2B">
        <w:rPr>
          <w:sz w:val="22"/>
        </w:rPr>
        <w:t>Rodeada por la cintura pélvica inferior</w:t>
      </w:r>
      <w:r w:rsidR="000C0206">
        <w:rPr>
          <w:sz w:val="22"/>
        </w:rPr>
        <w:t xml:space="preserve"> (comienza en disco intervertebral L5-S1)</w:t>
      </w:r>
    </w:p>
    <w:p w:rsidR="00322819" w:rsidRPr="00C23B2B" w:rsidRDefault="00322819" w:rsidP="00C23B2B">
      <w:pPr>
        <w:pStyle w:val="Prrafodelista"/>
        <w:numPr>
          <w:ilvl w:val="0"/>
          <w:numId w:val="1"/>
        </w:numPr>
        <w:rPr>
          <w:sz w:val="22"/>
        </w:rPr>
      </w:pPr>
      <w:r w:rsidRPr="00C23B2B">
        <w:rPr>
          <w:b/>
        </w:rPr>
        <w:t>Cintura pélvica inferior</w:t>
      </w:r>
      <w:r w:rsidRPr="00C23B2B">
        <w:rPr>
          <w:sz w:val="22"/>
        </w:rPr>
        <w:t>: Proporciona el marco esquelético de la cavidad pélvica y el periné.</w:t>
      </w:r>
    </w:p>
    <w:p w:rsidR="00322819" w:rsidRPr="00C23B2B" w:rsidRDefault="00322819" w:rsidP="00C23B2B">
      <w:pPr>
        <w:pStyle w:val="Prrafodelista"/>
        <w:numPr>
          <w:ilvl w:val="0"/>
          <w:numId w:val="1"/>
        </w:numPr>
        <w:rPr>
          <w:sz w:val="22"/>
        </w:rPr>
      </w:pPr>
      <w:r w:rsidRPr="00C23B2B">
        <w:rPr>
          <w:sz w:val="22"/>
        </w:rPr>
        <w:t xml:space="preserve">La cavidad pélvica y el periné están separados por el </w:t>
      </w:r>
      <w:r w:rsidRPr="00CA39D7">
        <w:rPr>
          <w:b/>
          <w:sz w:val="22"/>
        </w:rPr>
        <w:t>diafragma pélvico</w:t>
      </w:r>
      <w:r w:rsidRPr="00C23B2B">
        <w:rPr>
          <w:sz w:val="22"/>
        </w:rPr>
        <w:t>.</w:t>
      </w:r>
    </w:p>
    <w:p w:rsidR="00322819" w:rsidRPr="00C23B2B" w:rsidRDefault="0014442E" w:rsidP="00C23B2B">
      <w:pPr>
        <w:pStyle w:val="Prrafodelista"/>
        <w:numPr>
          <w:ilvl w:val="0"/>
          <w:numId w:val="1"/>
        </w:numPr>
        <w:rPr>
          <w:sz w:val="22"/>
        </w:rPr>
      </w:pPr>
      <w:r>
        <w:rPr>
          <w:b/>
          <w:noProof/>
          <w:lang w:val="es-GT" w:eastAsia="es-G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159385</wp:posOffset>
                </wp:positionH>
                <wp:positionV relativeFrom="paragraph">
                  <wp:posOffset>437515</wp:posOffset>
                </wp:positionV>
                <wp:extent cx="6868160" cy="2317750"/>
                <wp:effectExtent l="0" t="0" r="8890" b="6350"/>
                <wp:wrapSquare wrapText="bothSides"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8160" cy="2317750"/>
                          <a:chOff x="0" y="0"/>
                          <a:chExt cx="6381750" cy="2581275"/>
                        </a:xfrm>
                      </wpg:grpSpPr>
                      <pic:pic xmlns:pic="http://schemas.openxmlformats.org/drawingml/2006/picture">
                        <pic:nvPicPr>
                          <pic:cNvPr id="3" name="Imagen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572000" y="9525"/>
                            <a:ext cx="1809750" cy="2571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Imagen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4591050" cy="2581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4 Grupo" o:spid="_x0000_s1026" style="position:absolute;margin-left:12.55pt;margin-top:34.45pt;width:540.8pt;height:182.5pt;z-index:251659264;mso-width-relative:margin;mso-height-relative:margin" coordsize="63817,25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3" o:spid="_x0000_s1027" type="#_x0000_t75" style="position:absolute;left:45720;top:95;width:18097;height:257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lzprCAAAA2gAAAA8AAABkcnMvZG93bnJldi54bWxEj0FrAjEUhO8F/0N4Qm81a0vFrmYXEYql&#10;N3V76O1189ysbl6WTdT47xuh0OMwM98wyzLaTlxo8K1jBdNJBoK4drrlRkG1f3+ag/ABWWPnmBTc&#10;yENZjB6WmGt35S1ddqERCcI+RwUmhD6X0teGLPqJ64mTd3CDxZDk0Eg94DXBbSefs2wmLbacFgz2&#10;tDZUn3ZnqwCz2dtn/f063dyOVeQfFw19GaUex3G1ABEohv/wX/tDK3iB+5V0A2Tx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pc6awgAAANoAAAAPAAAAAAAAAAAAAAAAAJ8C&#10;AABkcnMvZG93bnJldi54bWxQSwUGAAAAAAQABAD3AAAAjgMAAAAA&#10;">
                  <v:imagedata r:id="rId11" o:title=""/>
                  <v:path arrowok="t"/>
                </v:shape>
                <v:shape id="Imagen 2" o:spid="_x0000_s1028" type="#_x0000_t75" style="position:absolute;width:45910;height:258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AALq+AAAA2gAAAA8AAABkcnMvZG93bnJldi54bWxEj0sLwjAQhO+C/yGs4E1TPfioRhFBUG9W&#10;L96WZvvAZlOaWOu/N4LgcZiZb5j1tjOVaKlxpWUFk3EEgji1uuRcwe16GC1AOI+ssbJMCt7kYLvp&#10;99YYa/viC7WJz0WAsItRQeF9HUvp0oIMurGtiYOX2cagD7LJpW7wFeCmktMomkmDJYeFAmvaF5Q+&#10;kqdRcL9k59Pczk5Zebu2SZvy875kpYaDbrcC4anz//CvfdQKpvC9Em6A3Hw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QAALq+AAAA2gAAAA8AAAAAAAAAAAAAAAAAnwIAAGRy&#10;cy9kb3ducmV2LnhtbFBLBQYAAAAABAAEAPcAAACKAwAAAAA=&#10;">
                  <v:imagedata r:id="rId12" o:title=""/>
                  <v:path arrowok="t"/>
                </v:shape>
                <w10:wrap type="square"/>
              </v:group>
            </w:pict>
          </mc:Fallback>
        </mc:AlternateContent>
      </w:r>
      <w:r w:rsidR="00322819" w:rsidRPr="00C23B2B">
        <w:rPr>
          <w:b/>
        </w:rPr>
        <w:t>Periné</w:t>
      </w:r>
      <w:r w:rsidR="00322819" w:rsidRPr="00C23B2B">
        <w:rPr>
          <w:sz w:val="22"/>
        </w:rPr>
        <w:t xml:space="preserve">: Área del tronco entre los muslos y las nalgas, desde el pubis hasta el cóccix; </w:t>
      </w:r>
      <w:r w:rsidR="00A643F2" w:rsidRPr="00C23B2B">
        <w:rPr>
          <w:sz w:val="22"/>
        </w:rPr>
        <w:t>Inferior al diafragma pélvico; comprende el ano y genitales externo (pene y escroto en hombres, vulva en la mujer).</w:t>
      </w:r>
    </w:p>
    <w:p w:rsidR="00D5512C" w:rsidRPr="00D5512C" w:rsidRDefault="00D5512C" w:rsidP="00D5512C">
      <w:pPr>
        <w:rPr>
          <w:sz w:val="22"/>
        </w:rPr>
      </w:pPr>
    </w:p>
    <w:p w:rsidR="00D5512C" w:rsidRPr="00D5512C" w:rsidRDefault="00131754" w:rsidP="00131754">
      <w:pPr>
        <w:pStyle w:val="Ttulo2"/>
      </w:pPr>
      <w:r>
        <w:t>Cintura Pélvica</w:t>
      </w:r>
    </w:p>
    <w:p w:rsidR="00D5512C" w:rsidRPr="006211BB" w:rsidRDefault="002461C2" w:rsidP="006211BB">
      <w:pPr>
        <w:pStyle w:val="Prrafodelista"/>
        <w:numPr>
          <w:ilvl w:val="0"/>
          <w:numId w:val="2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0288" behindDoc="0" locked="0" layoutInCell="1" allowOverlap="1" wp14:anchorId="237B562C" wp14:editId="4DA5A449">
            <wp:simplePos x="0" y="0"/>
            <wp:positionH relativeFrom="column">
              <wp:posOffset>4242435</wp:posOffset>
            </wp:positionH>
            <wp:positionV relativeFrom="paragraph">
              <wp:posOffset>78740</wp:posOffset>
            </wp:positionV>
            <wp:extent cx="2943860" cy="2934335"/>
            <wp:effectExtent l="0" t="0" r="8890" b="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43860" cy="2934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722" w:rsidRPr="006211BB">
        <w:rPr>
          <w:b/>
          <w:sz w:val="22"/>
        </w:rPr>
        <w:t>Anillo óseo</w:t>
      </w:r>
      <w:r w:rsidR="00124722" w:rsidRPr="006211BB">
        <w:rPr>
          <w:sz w:val="22"/>
        </w:rPr>
        <w:t xml:space="preserve">, en forma de </w:t>
      </w:r>
      <w:r w:rsidR="00124722" w:rsidRPr="006211BB">
        <w:rPr>
          <w:b/>
          <w:sz w:val="22"/>
        </w:rPr>
        <w:t>cuenco</w:t>
      </w:r>
      <w:r w:rsidR="00124722" w:rsidRPr="006211BB">
        <w:rPr>
          <w:sz w:val="22"/>
        </w:rPr>
        <w:t xml:space="preserve">, conecta la </w:t>
      </w:r>
      <w:r w:rsidR="00124722" w:rsidRPr="006211BB">
        <w:rPr>
          <w:b/>
          <w:sz w:val="22"/>
        </w:rPr>
        <w:t>Colum</w:t>
      </w:r>
      <w:r w:rsidR="00A80D10">
        <w:rPr>
          <w:b/>
          <w:sz w:val="22"/>
        </w:rPr>
        <w:t>n</w:t>
      </w:r>
      <w:r w:rsidR="00124722" w:rsidRPr="006211BB">
        <w:rPr>
          <w:b/>
          <w:sz w:val="22"/>
        </w:rPr>
        <w:t>a vertebral</w:t>
      </w:r>
      <w:r w:rsidR="00124722" w:rsidRPr="006211BB">
        <w:rPr>
          <w:sz w:val="22"/>
        </w:rPr>
        <w:t xml:space="preserve"> con los dos </w:t>
      </w:r>
      <w:r w:rsidR="00124722" w:rsidRPr="006211BB">
        <w:rPr>
          <w:b/>
          <w:sz w:val="22"/>
        </w:rPr>
        <w:t>fémures</w:t>
      </w:r>
      <w:r w:rsidR="00124722" w:rsidRPr="006211BB">
        <w:rPr>
          <w:sz w:val="22"/>
        </w:rPr>
        <w:t>.</w:t>
      </w:r>
    </w:p>
    <w:p w:rsidR="00124722" w:rsidRPr="006211BB" w:rsidRDefault="006211BB" w:rsidP="006211BB">
      <w:pPr>
        <w:pStyle w:val="Ttulo3"/>
      </w:pPr>
      <w:r>
        <w:t>Funciones</w:t>
      </w:r>
    </w:p>
    <w:p w:rsidR="00124722" w:rsidRPr="006211BB" w:rsidRDefault="00124722" w:rsidP="006211BB">
      <w:pPr>
        <w:pStyle w:val="Prrafodelista"/>
        <w:numPr>
          <w:ilvl w:val="0"/>
          <w:numId w:val="2"/>
        </w:numPr>
        <w:rPr>
          <w:sz w:val="22"/>
        </w:rPr>
      </w:pPr>
      <w:r w:rsidRPr="006211BB">
        <w:rPr>
          <w:b/>
          <w:sz w:val="22"/>
        </w:rPr>
        <w:t>Resistir el peso</w:t>
      </w:r>
      <w:r w:rsidRPr="006211BB">
        <w:rPr>
          <w:sz w:val="22"/>
        </w:rPr>
        <w:t xml:space="preserve"> de la parte superior en posición </w:t>
      </w:r>
      <w:r w:rsidRPr="006211BB">
        <w:rPr>
          <w:sz w:val="22"/>
          <w:u w:val="single"/>
        </w:rPr>
        <w:t>sentada y erecta</w:t>
      </w:r>
      <w:r w:rsidRPr="006211BB">
        <w:rPr>
          <w:sz w:val="22"/>
        </w:rPr>
        <w:t>.</w:t>
      </w:r>
    </w:p>
    <w:p w:rsidR="00124722" w:rsidRPr="006211BB" w:rsidRDefault="00124722" w:rsidP="006211BB">
      <w:pPr>
        <w:pStyle w:val="Prrafodelista"/>
        <w:numPr>
          <w:ilvl w:val="0"/>
          <w:numId w:val="2"/>
        </w:numPr>
        <w:rPr>
          <w:sz w:val="22"/>
        </w:rPr>
      </w:pPr>
      <w:r w:rsidRPr="006211BB">
        <w:rPr>
          <w:b/>
          <w:sz w:val="22"/>
        </w:rPr>
        <w:t>Transferir el peso</w:t>
      </w:r>
      <w:r w:rsidRPr="006211BB">
        <w:rPr>
          <w:sz w:val="22"/>
        </w:rPr>
        <w:t xml:space="preserve"> del </w:t>
      </w:r>
      <w:r w:rsidRPr="006211BB">
        <w:rPr>
          <w:sz w:val="22"/>
          <w:u w:val="single"/>
        </w:rPr>
        <w:t>esqueleto axial</w:t>
      </w:r>
      <w:r w:rsidRPr="006211BB">
        <w:rPr>
          <w:sz w:val="22"/>
        </w:rPr>
        <w:t xml:space="preserve"> al de los </w:t>
      </w:r>
      <w:r w:rsidRPr="006211BB">
        <w:rPr>
          <w:sz w:val="22"/>
          <w:u w:val="single"/>
        </w:rPr>
        <w:t>miembros inferiores</w:t>
      </w:r>
      <w:r w:rsidRPr="006211BB">
        <w:rPr>
          <w:sz w:val="22"/>
        </w:rPr>
        <w:t xml:space="preserve"> durante </w:t>
      </w:r>
      <w:r w:rsidRPr="00D70D50">
        <w:rPr>
          <w:sz w:val="22"/>
          <w:u w:val="single"/>
        </w:rPr>
        <w:t>bipedestación y marcha</w:t>
      </w:r>
      <w:r w:rsidRPr="006211BB">
        <w:rPr>
          <w:sz w:val="22"/>
        </w:rPr>
        <w:t>.</w:t>
      </w:r>
    </w:p>
    <w:p w:rsidR="00124722" w:rsidRPr="006211BB" w:rsidRDefault="00124722" w:rsidP="006211BB">
      <w:pPr>
        <w:pStyle w:val="Prrafodelista"/>
        <w:numPr>
          <w:ilvl w:val="0"/>
          <w:numId w:val="2"/>
        </w:numPr>
        <w:rPr>
          <w:sz w:val="22"/>
        </w:rPr>
      </w:pPr>
      <w:r w:rsidRPr="00D70D50">
        <w:rPr>
          <w:b/>
          <w:sz w:val="22"/>
        </w:rPr>
        <w:t>Proporciona inserción</w:t>
      </w:r>
      <w:r w:rsidRPr="006211BB">
        <w:rPr>
          <w:sz w:val="22"/>
        </w:rPr>
        <w:t xml:space="preserve"> para músculos </w:t>
      </w:r>
      <w:r w:rsidRPr="00D70D50">
        <w:rPr>
          <w:sz w:val="22"/>
          <w:u w:val="single"/>
        </w:rPr>
        <w:t>locomotores y posturales</w:t>
      </w:r>
      <w:r w:rsidR="00D70D50">
        <w:rPr>
          <w:sz w:val="22"/>
        </w:rPr>
        <w:t xml:space="preserve"> </w:t>
      </w:r>
      <w:r w:rsidRPr="006211BB">
        <w:rPr>
          <w:sz w:val="22"/>
        </w:rPr>
        <w:t xml:space="preserve">y músculos de la </w:t>
      </w:r>
      <w:r w:rsidRPr="00D70D50">
        <w:rPr>
          <w:sz w:val="22"/>
          <w:u w:val="single"/>
        </w:rPr>
        <w:t>pared abdominal</w:t>
      </w:r>
      <w:r w:rsidRPr="006211BB">
        <w:rPr>
          <w:sz w:val="22"/>
        </w:rPr>
        <w:t>.</w:t>
      </w:r>
    </w:p>
    <w:p w:rsidR="00D70D50" w:rsidRPr="006211BB" w:rsidRDefault="00D70D50" w:rsidP="00D70D50">
      <w:pPr>
        <w:pStyle w:val="Prrafodelista"/>
        <w:numPr>
          <w:ilvl w:val="0"/>
          <w:numId w:val="2"/>
        </w:numPr>
        <w:rPr>
          <w:sz w:val="22"/>
        </w:rPr>
      </w:pPr>
      <w:r w:rsidRPr="00D70D50">
        <w:rPr>
          <w:b/>
          <w:sz w:val="22"/>
        </w:rPr>
        <w:t>Proporciona inserción</w:t>
      </w:r>
      <w:r w:rsidRPr="006211BB">
        <w:rPr>
          <w:sz w:val="22"/>
        </w:rPr>
        <w:t xml:space="preserve"> para los </w:t>
      </w:r>
      <w:r w:rsidRPr="00D70D50">
        <w:rPr>
          <w:sz w:val="22"/>
          <w:u w:val="single"/>
        </w:rPr>
        <w:t>cuerpos eréctiles</w:t>
      </w:r>
      <w:r w:rsidRPr="006211BB">
        <w:rPr>
          <w:sz w:val="22"/>
        </w:rPr>
        <w:t xml:space="preserve"> de los genitales externos</w:t>
      </w:r>
    </w:p>
    <w:p w:rsidR="00D70D50" w:rsidRPr="006211BB" w:rsidRDefault="00D70D50" w:rsidP="00D70D50">
      <w:pPr>
        <w:pStyle w:val="Prrafodelista"/>
        <w:numPr>
          <w:ilvl w:val="0"/>
          <w:numId w:val="2"/>
        </w:numPr>
        <w:rPr>
          <w:sz w:val="22"/>
        </w:rPr>
      </w:pPr>
      <w:r w:rsidRPr="00D70D50">
        <w:rPr>
          <w:b/>
          <w:sz w:val="22"/>
        </w:rPr>
        <w:t>Proporciona inserción</w:t>
      </w:r>
      <w:r w:rsidRPr="006211BB">
        <w:rPr>
          <w:sz w:val="22"/>
        </w:rPr>
        <w:t xml:space="preserve"> para los músculos y membranas, formando el suelo de la pelvis y llenando los espacios que existen en él o a su alrededor.</w:t>
      </w:r>
    </w:p>
    <w:p w:rsidR="00124722" w:rsidRPr="006211BB" w:rsidRDefault="00124722" w:rsidP="006211BB">
      <w:pPr>
        <w:pStyle w:val="Prrafodelista"/>
        <w:numPr>
          <w:ilvl w:val="0"/>
          <w:numId w:val="2"/>
        </w:numPr>
        <w:rPr>
          <w:sz w:val="22"/>
        </w:rPr>
      </w:pPr>
      <w:r w:rsidRPr="00D70D50">
        <w:rPr>
          <w:b/>
          <w:sz w:val="22"/>
        </w:rPr>
        <w:t>Contiene y protege</w:t>
      </w:r>
      <w:r w:rsidRPr="006211BB">
        <w:rPr>
          <w:sz w:val="22"/>
        </w:rPr>
        <w:t xml:space="preserve"> </w:t>
      </w:r>
      <w:r w:rsidRPr="00D70D50">
        <w:rPr>
          <w:sz w:val="22"/>
          <w:u w:val="single"/>
        </w:rPr>
        <w:t>vísceras pélvicas</w:t>
      </w:r>
      <w:r w:rsidRPr="006211BB">
        <w:rPr>
          <w:sz w:val="22"/>
        </w:rPr>
        <w:t xml:space="preserve"> (porción inferior de vías urinaria y órganos reproductores internos).</w:t>
      </w:r>
    </w:p>
    <w:p w:rsidR="00124722" w:rsidRPr="006211BB" w:rsidRDefault="00124722" w:rsidP="006211BB">
      <w:pPr>
        <w:pStyle w:val="Prrafodelista"/>
        <w:numPr>
          <w:ilvl w:val="0"/>
          <w:numId w:val="2"/>
        </w:numPr>
        <w:rPr>
          <w:sz w:val="22"/>
        </w:rPr>
      </w:pPr>
      <w:r w:rsidRPr="00D70D50">
        <w:rPr>
          <w:b/>
          <w:sz w:val="22"/>
        </w:rPr>
        <w:t>Permite el paso</w:t>
      </w:r>
      <w:r w:rsidRPr="006211BB">
        <w:rPr>
          <w:sz w:val="22"/>
        </w:rPr>
        <w:t xml:space="preserve"> de porciones terminales de </w:t>
      </w:r>
      <w:r w:rsidRPr="00D70D50">
        <w:rPr>
          <w:sz w:val="22"/>
          <w:u w:val="single"/>
        </w:rPr>
        <w:t>órganos abdominales inferiores</w:t>
      </w:r>
      <w:r w:rsidRPr="006211BB">
        <w:rPr>
          <w:sz w:val="22"/>
        </w:rPr>
        <w:t xml:space="preserve"> a través del </w:t>
      </w:r>
      <w:r w:rsidRPr="00D70D50">
        <w:rPr>
          <w:sz w:val="22"/>
          <w:u w:val="single"/>
        </w:rPr>
        <w:t>periné</w:t>
      </w:r>
      <w:r w:rsidRPr="006211BB">
        <w:rPr>
          <w:sz w:val="22"/>
        </w:rPr>
        <w:t>.</w:t>
      </w:r>
    </w:p>
    <w:p w:rsidR="00124722" w:rsidRPr="006211BB" w:rsidRDefault="00124722" w:rsidP="006211BB">
      <w:pPr>
        <w:pStyle w:val="Prrafodelista"/>
        <w:numPr>
          <w:ilvl w:val="0"/>
          <w:numId w:val="2"/>
        </w:numPr>
        <w:rPr>
          <w:sz w:val="22"/>
        </w:rPr>
      </w:pPr>
      <w:r w:rsidRPr="00D70D50">
        <w:rPr>
          <w:b/>
          <w:sz w:val="22"/>
        </w:rPr>
        <w:t>Proporciona sostén</w:t>
      </w:r>
      <w:r w:rsidRPr="006211BB">
        <w:rPr>
          <w:sz w:val="22"/>
        </w:rPr>
        <w:t xml:space="preserve"> a las vísceras abdominopélvicas y al útero grávido (gestante)</w:t>
      </w:r>
    </w:p>
    <w:p w:rsidR="00D5512C" w:rsidRPr="00D5512C" w:rsidRDefault="00D033D6" w:rsidP="006211BB">
      <w:pPr>
        <w:pStyle w:val="Ttulo2"/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61312" behindDoc="0" locked="0" layoutInCell="1" allowOverlap="1" wp14:anchorId="26B43F31" wp14:editId="6BE903A1">
            <wp:simplePos x="0" y="0"/>
            <wp:positionH relativeFrom="column">
              <wp:posOffset>3411855</wp:posOffset>
            </wp:positionH>
            <wp:positionV relativeFrom="paragraph">
              <wp:posOffset>139065</wp:posOffset>
            </wp:positionV>
            <wp:extent cx="3763645" cy="2945130"/>
            <wp:effectExtent l="0" t="0" r="8255" b="762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63645" cy="2945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1BB">
        <w:t>Huesos de la Pelvis Ósea</w:t>
      </w:r>
    </w:p>
    <w:p w:rsidR="00D5512C" w:rsidRDefault="00D5338C" w:rsidP="00D5512C">
      <w:pPr>
        <w:rPr>
          <w:sz w:val="22"/>
        </w:rPr>
      </w:pPr>
      <w:r>
        <w:rPr>
          <w:sz w:val="22"/>
        </w:rPr>
        <w:t>Formada por 3 huesos</w:t>
      </w:r>
    </w:p>
    <w:p w:rsidR="00D5338C" w:rsidRPr="00D5338C" w:rsidRDefault="00D5338C" w:rsidP="00D5338C">
      <w:pPr>
        <w:pStyle w:val="Prrafodelista"/>
        <w:numPr>
          <w:ilvl w:val="0"/>
          <w:numId w:val="3"/>
        </w:numPr>
        <w:rPr>
          <w:sz w:val="22"/>
        </w:rPr>
      </w:pPr>
      <w:r w:rsidRPr="00D5338C">
        <w:rPr>
          <w:b/>
          <w:sz w:val="22"/>
        </w:rPr>
        <w:t>Huesos coxales derecho e izquierdo</w:t>
      </w:r>
      <w:r w:rsidRPr="00D5338C">
        <w:rPr>
          <w:sz w:val="22"/>
        </w:rPr>
        <w:t>: 2 huesos grandes, irregulares, formados por la fusión del ilion, isquion y pubis.</w:t>
      </w:r>
    </w:p>
    <w:p w:rsidR="00D5338C" w:rsidRPr="00D5338C" w:rsidRDefault="00D5338C" w:rsidP="00D5338C">
      <w:pPr>
        <w:pStyle w:val="Prrafodelista"/>
        <w:numPr>
          <w:ilvl w:val="0"/>
          <w:numId w:val="3"/>
        </w:numPr>
        <w:rPr>
          <w:sz w:val="22"/>
        </w:rPr>
      </w:pPr>
      <w:r w:rsidRPr="00D5338C">
        <w:rPr>
          <w:b/>
          <w:sz w:val="22"/>
        </w:rPr>
        <w:t>Hueso Sacro</w:t>
      </w:r>
      <w:r w:rsidRPr="00D5338C">
        <w:rPr>
          <w:sz w:val="22"/>
        </w:rPr>
        <w:t xml:space="preserve">: Formado por la fusión de </w:t>
      </w:r>
      <w:r w:rsidRPr="002B273E">
        <w:rPr>
          <w:sz w:val="22"/>
          <w:u w:val="single"/>
        </w:rPr>
        <w:t>5 VS</w:t>
      </w:r>
      <w:r w:rsidRPr="00D5338C">
        <w:rPr>
          <w:sz w:val="22"/>
        </w:rPr>
        <w:t>.</w:t>
      </w:r>
    </w:p>
    <w:p w:rsidR="00D5512C" w:rsidRPr="00D5512C" w:rsidRDefault="00D5512C" w:rsidP="00D5512C">
      <w:pPr>
        <w:rPr>
          <w:sz w:val="22"/>
        </w:rPr>
      </w:pPr>
    </w:p>
    <w:p w:rsidR="00D5512C" w:rsidRPr="00817E01" w:rsidRDefault="008C33FE" w:rsidP="00817E01">
      <w:pPr>
        <w:pStyle w:val="Prrafodelista"/>
        <w:numPr>
          <w:ilvl w:val="0"/>
          <w:numId w:val="4"/>
        </w:numPr>
        <w:ind w:left="360"/>
        <w:rPr>
          <w:sz w:val="22"/>
        </w:rPr>
      </w:pPr>
      <w:r w:rsidRPr="00817E01">
        <w:rPr>
          <w:b/>
          <w:sz w:val="22"/>
        </w:rPr>
        <w:t>Las caras internas</w:t>
      </w:r>
      <w:r w:rsidRPr="00817E01">
        <w:rPr>
          <w:sz w:val="22"/>
        </w:rPr>
        <w:t xml:space="preserve"> (mediales o pélvicas) </w:t>
      </w:r>
      <w:r w:rsidRPr="00817E01">
        <w:rPr>
          <w:b/>
          <w:sz w:val="22"/>
        </w:rPr>
        <w:t>de los huesos coxales</w:t>
      </w:r>
      <w:r w:rsidRPr="00817E01">
        <w:rPr>
          <w:sz w:val="22"/>
        </w:rPr>
        <w:t>: limitan la pelvis, formando sus paredes laterales.</w:t>
      </w:r>
    </w:p>
    <w:p w:rsidR="008C33FE" w:rsidRPr="00817E01" w:rsidRDefault="008C33FE" w:rsidP="00817E01">
      <w:pPr>
        <w:pStyle w:val="Prrafodelista"/>
        <w:numPr>
          <w:ilvl w:val="0"/>
          <w:numId w:val="4"/>
        </w:numPr>
        <w:ind w:left="360"/>
        <w:rPr>
          <w:sz w:val="22"/>
        </w:rPr>
      </w:pPr>
      <w:r w:rsidRPr="00817E01">
        <w:rPr>
          <w:b/>
          <w:sz w:val="22"/>
        </w:rPr>
        <w:t>Las caras externas de los huesos coxales</w:t>
      </w:r>
      <w:r w:rsidRPr="00817E01">
        <w:rPr>
          <w:sz w:val="22"/>
        </w:rPr>
        <w:t>: proporcionan inserción para los músculos del miembro inferior.</w:t>
      </w:r>
    </w:p>
    <w:p w:rsidR="00D5512C" w:rsidRPr="00D5512C" w:rsidRDefault="00D5512C" w:rsidP="00817E01">
      <w:pPr>
        <w:rPr>
          <w:sz w:val="22"/>
        </w:rPr>
      </w:pPr>
    </w:p>
    <w:p w:rsidR="00D5512C" w:rsidRPr="00817E01" w:rsidRDefault="00CB3E77" w:rsidP="00817E01">
      <w:pPr>
        <w:pStyle w:val="Prrafodelista"/>
        <w:numPr>
          <w:ilvl w:val="0"/>
          <w:numId w:val="4"/>
        </w:numPr>
        <w:ind w:left="360"/>
        <w:rPr>
          <w:b/>
          <w:sz w:val="22"/>
        </w:rPr>
      </w:pPr>
      <w:r w:rsidRPr="00817E01">
        <w:rPr>
          <w:sz w:val="22"/>
        </w:rPr>
        <w:t xml:space="preserve">En lactantes y niños, los huesos coxales constan de 3 huesos separados unidos mediante </w:t>
      </w:r>
      <w:r w:rsidRPr="00817E01">
        <w:rPr>
          <w:b/>
          <w:sz w:val="22"/>
        </w:rPr>
        <w:t xml:space="preserve">cartílago trirradiado </w:t>
      </w:r>
      <w:r w:rsidRPr="00817E01">
        <w:rPr>
          <w:sz w:val="22"/>
        </w:rPr>
        <w:t xml:space="preserve">en el </w:t>
      </w:r>
      <w:r w:rsidRPr="00817E01">
        <w:rPr>
          <w:b/>
          <w:sz w:val="22"/>
        </w:rPr>
        <w:t xml:space="preserve">acetábulo </w:t>
      </w:r>
    </w:p>
    <w:p w:rsidR="00D5512C" w:rsidRPr="00817E01" w:rsidRDefault="00CB3E77" w:rsidP="00817E01">
      <w:pPr>
        <w:pStyle w:val="Prrafodelista"/>
        <w:numPr>
          <w:ilvl w:val="0"/>
          <w:numId w:val="4"/>
        </w:numPr>
        <w:ind w:left="360"/>
        <w:rPr>
          <w:sz w:val="22"/>
        </w:rPr>
      </w:pPr>
      <w:r w:rsidRPr="00817E01">
        <w:rPr>
          <w:b/>
          <w:sz w:val="22"/>
        </w:rPr>
        <w:t>Acetábulo</w:t>
      </w:r>
      <w:r w:rsidRPr="00817E01">
        <w:rPr>
          <w:sz w:val="22"/>
        </w:rPr>
        <w:t>: Depresión en forma de copa en la cara lateral del hueso coxal, articula con la cabeza del fémur.</w:t>
      </w:r>
    </w:p>
    <w:p w:rsidR="00CB3E77" w:rsidRPr="00817E01" w:rsidRDefault="00CB3E77" w:rsidP="00817E01">
      <w:pPr>
        <w:pStyle w:val="Prrafodelista"/>
        <w:numPr>
          <w:ilvl w:val="0"/>
          <w:numId w:val="4"/>
        </w:numPr>
        <w:ind w:left="360"/>
        <w:rPr>
          <w:sz w:val="22"/>
        </w:rPr>
      </w:pPr>
      <w:r w:rsidRPr="00817E01">
        <w:rPr>
          <w:b/>
          <w:sz w:val="22"/>
        </w:rPr>
        <w:t>Sínfisis del pubis</w:t>
      </w:r>
      <w:r w:rsidRPr="00817E01">
        <w:rPr>
          <w:sz w:val="22"/>
        </w:rPr>
        <w:t>: une los huesos coxales anteriormente</w:t>
      </w:r>
    </w:p>
    <w:p w:rsidR="00CB3E77" w:rsidRPr="00817E01" w:rsidRDefault="00CB3E77" w:rsidP="00817E01">
      <w:pPr>
        <w:pStyle w:val="Prrafodelista"/>
        <w:numPr>
          <w:ilvl w:val="0"/>
          <w:numId w:val="4"/>
        </w:numPr>
        <w:ind w:left="360"/>
        <w:rPr>
          <w:sz w:val="22"/>
        </w:rPr>
      </w:pPr>
      <w:r w:rsidRPr="00817E01">
        <w:rPr>
          <w:b/>
          <w:sz w:val="22"/>
        </w:rPr>
        <w:t xml:space="preserve">Articulaciones </w:t>
      </w:r>
      <w:r w:rsidR="002B273E" w:rsidRPr="00817E01">
        <w:rPr>
          <w:b/>
          <w:sz w:val="22"/>
        </w:rPr>
        <w:t>sacroiliacas</w:t>
      </w:r>
      <w:r w:rsidRPr="00817E01">
        <w:rPr>
          <w:sz w:val="22"/>
        </w:rPr>
        <w:t>: une los coxales con el sacro a través posteriormente</w:t>
      </w:r>
    </w:p>
    <w:p w:rsidR="00CB3E77" w:rsidRPr="00817E01" w:rsidRDefault="00D033D6" w:rsidP="00817E01">
      <w:pPr>
        <w:pStyle w:val="Prrafodelista"/>
        <w:numPr>
          <w:ilvl w:val="0"/>
          <w:numId w:val="4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2336" behindDoc="0" locked="0" layoutInCell="1" allowOverlap="1" wp14:anchorId="4C0F1F4B" wp14:editId="7B306A7E">
            <wp:simplePos x="0" y="0"/>
            <wp:positionH relativeFrom="column">
              <wp:posOffset>3661410</wp:posOffset>
            </wp:positionH>
            <wp:positionV relativeFrom="paragraph">
              <wp:posOffset>13335</wp:posOffset>
            </wp:positionV>
            <wp:extent cx="3593465" cy="3402330"/>
            <wp:effectExtent l="0" t="0" r="6985" b="762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3465" cy="3402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E77" w:rsidRPr="00817E01">
        <w:rPr>
          <w:b/>
          <w:sz w:val="22"/>
        </w:rPr>
        <w:t xml:space="preserve">La unión </w:t>
      </w:r>
      <w:r w:rsidR="00817E01" w:rsidRPr="00817E01">
        <w:rPr>
          <w:b/>
          <w:sz w:val="22"/>
        </w:rPr>
        <w:t>de la</w:t>
      </w:r>
      <w:r w:rsidR="00CB3E77" w:rsidRPr="00817E01">
        <w:rPr>
          <w:b/>
          <w:sz w:val="22"/>
        </w:rPr>
        <w:t xml:space="preserve"> sínfisis del pubis y la articulación sacroilíaca</w:t>
      </w:r>
      <w:r w:rsidR="00CB3E77" w:rsidRPr="00817E01">
        <w:rPr>
          <w:sz w:val="22"/>
        </w:rPr>
        <w:t xml:space="preserve"> forma la </w:t>
      </w:r>
      <w:r w:rsidR="00CB3E77" w:rsidRPr="00817E01">
        <w:rPr>
          <w:b/>
          <w:sz w:val="22"/>
        </w:rPr>
        <w:t>cintura pélvica</w:t>
      </w:r>
      <w:r w:rsidR="00CB3E77" w:rsidRPr="00817E01">
        <w:rPr>
          <w:sz w:val="22"/>
        </w:rPr>
        <w:t>.</w:t>
      </w:r>
    </w:p>
    <w:p w:rsidR="00D5512C" w:rsidRPr="00D5512C" w:rsidRDefault="00D5512C" w:rsidP="00817E01">
      <w:pPr>
        <w:rPr>
          <w:sz w:val="22"/>
        </w:rPr>
      </w:pPr>
    </w:p>
    <w:p w:rsidR="00D5512C" w:rsidRPr="00D5512C" w:rsidRDefault="00817E01" w:rsidP="00817E01">
      <w:pPr>
        <w:pStyle w:val="Ttulo3"/>
      </w:pPr>
      <w:r>
        <w:t xml:space="preserve">Ilion </w:t>
      </w:r>
    </w:p>
    <w:p w:rsidR="00D5512C" w:rsidRPr="00F5150E" w:rsidRDefault="00687021" w:rsidP="00F5150E">
      <w:pPr>
        <w:rPr>
          <w:sz w:val="22"/>
        </w:rPr>
      </w:pPr>
      <w:r w:rsidRPr="00F5150E">
        <w:rPr>
          <w:sz w:val="22"/>
        </w:rPr>
        <w:t>Parte superior, aplanada, en forma de abanico del hueso coxal.</w:t>
      </w:r>
    </w:p>
    <w:p w:rsidR="00687021" w:rsidRPr="00F5150E" w:rsidRDefault="00687021" w:rsidP="00F5150E">
      <w:pPr>
        <w:pStyle w:val="Prrafodelista"/>
        <w:numPr>
          <w:ilvl w:val="0"/>
          <w:numId w:val="5"/>
        </w:numPr>
        <w:rPr>
          <w:sz w:val="22"/>
        </w:rPr>
      </w:pPr>
      <w:r w:rsidRPr="00F5150E">
        <w:rPr>
          <w:b/>
        </w:rPr>
        <w:t>Ala del  ilion</w:t>
      </w:r>
      <w:r w:rsidRPr="00F5150E">
        <w:rPr>
          <w:sz w:val="22"/>
        </w:rPr>
        <w:t>: País (membrana) del abanico.</w:t>
      </w:r>
    </w:p>
    <w:p w:rsidR="00687021" w:rsidRPr="00F5150E" w:rsidRDefault="00687021" w:rsidP="00F5150E">
      <w:pPr>
        <w:pStyle w:val="Prrafodelista"/>
        <w:numPr>
          <w:ilvl w:val="0"/>
          <w:numId w:val="5"/>
        </w:numPr>
        <w:rPr>
          <w:sz w:val="22"/>
        </w:rPr>
      </w:pPr>
      <w:r w:rsidRPr="00F5150E">
        <w:rPr>
          <w:b/>
        </w:rPr>
        <w:t>Cuerpo del</w:t>
      </w:r>
      <w:r w:rsidRPr="00F5150E">
        <w:rPr>
          <w:b/>
          <w:sz w:val="22"/>
        </w:rPr>
        <w:t xml:space="preserve"> </w:t>
      </w:r>
      <w:r w:rsidRPr="00F5150E">
        <w:rPr>
          <w:b/>
        </w:rPr>
        <w:t>ilion</w:t>
      </w:r>
      <w:r w:rsidRPr="00F5150E">
        <w:rPr>
          <w:sz w:val="22"/>
        </w:rPr>
        <w:t>: c</w:t>
      </w:r>
      <w:r w:rsidR="00EF1087" w:rsidRPr="00F5150E">
        <w:rPr>
          <w:sz w:val="22"/>
        </w:rPr>
        <w:t xml:space="preserve">orresponde al mango del abanico; Forma la </w:t>
      </w:r>
      <w:r w:rsidR="00EF1087" w:rsidRPr="009257A5">
        <w:rPr>
          <w:sz w:val="22"/>
          <w:u w:val="single"/>
        </w:rPr>
        <w:t>parte superior del acetábulo</w:t>
      </w:r>
      <w:r w:rsidR="00EF1087" w:rsidRPr="00F5150E">
        <w:rPr>
          <w:sz w:val="22"/>
        </w:rPr>
        <w:t xml:space="preserve"> en su cara externa</w:t>
      </w:r>
    </w:p>
    <w:p w:rsidR="00EF1087" w:rsidRPr="00F5150E" w:rsidRDefault="00687021" w:rsidP="00F5150E">
      <w:pPr>
        <w:pStyle w:val="Prrafodelista"/>
        <w:numPr>
          <w:ilvl w:val="0"/>
          <w:numId w:val="5"/>
        </w:numPr>
        <w:rPr>
          <w:sz w:val="22"/>
        </w:rPr>
      </w:pPr>
      <w:r w:rsidRPr="00F5150E">
        <w:rPr>
          <w:b/>
        </w:rPr>
        <w:t>La cresta ilíaca</w:t>
      </w:r>
      <w:r w:rsidRPr="00F5150E">
        <w:rPr>
          <w:sz w:val="22"/>
        </w:rPr>
        <w:t>:</w:t>
      </w:r>
      <w:r w:rsidR="00EF1087" w:rsidRPr="00F5150E">
        <w:rPr>
          <w:sz w:val="22"/>
        </w:rPr>
        <w:t xml:space="preserve"> Curva que sigue el contorno del ala entre las espinas ilíacas anterior superior y posterior superior.</w:t>
      </w:r>
    </w:p>
    <w:p w:rsidR="00F5150E" w:rsidRPr="00F5150E" w:rsidRDefault="00EF1087" w:rsidP="00F5150E">
      <w:pPr>
        <w:pStyle w:val="Prrafodelista"/>
        <w:numPr>
          <w:ilvl w:val="0"/>
          <w:numId w:val="5"/>
        </w:numPr>
        <w:rPr>
          <w:sz w:val="22"/>
        </w:rPr>
      </w:pPr>
      <w:r w:rsidRPr="00F5150E">
        <w:rPr>
          <w:b/>
        </w:rPr>
        <w:t>Fosa ilíaca</w:t>
      </w:r>
      <w:r w:rsidRPr="00F5150E">
        <w:rPr>
          <w:sz w:val="22"/>
        </w:rPr>
        <w:t>: Formada por la porción anterior cóncava del ala.</w:t>
      </w:r>
    </w:p>
    <w:p w:rsidR="002B273E" w:rsidRPr="00F5150E" w:rsidRDefault="00F5150E" w:rsidP="00F5150E">
      <w:pPr>
        <w:pStyle w:val="Prrafodelista"/>
        <w:numPr>
          <w:ilvl w:val="0"/>
          <w:numId w:val="5"/>
        </w:numPr>
        <w:rPr>
          <w:sz w:val="22"/>
        </w:rPr>
      </w:pPr>
      <w:r w:rsidRPr="00F5150E">
        <w:rPr>
          <w:b/>
        </w:rPr>
        <w:t>La cara sacropelviana del ilion</w:t>
      </w:r>
      <w:r w:rsidRPr="00F5150E">
        <w:rPr>
          <w:sz w:val="22"/>
        </w:rPr>
        <w:t xml:space="preserve"> posteriormente presenta una </w:t>
      </w:r>
      <w:r w:rsidRPr="00F5150E">
        <w:rPr>
          <w:b/>
          <w:sz w:val="22"/>
        </w:rPr>
        <w:t xml:space="preserve">cara auricular </w:t>
      </w:r>
      <w:r w:rsidRPr="00F5150E">
        <w:rPr>
          <w:sz w:val="22"/>
        </w:rPr>
        <w:t xml:space="preserve">y una </w:t>
      </w:r>
      <w:r w:rsidRPr="00F5150E">
        <w:rPr>
          <w:b/>
          <w:sz w:val="22"/>
        </w:rPr>
        <w:t>tuberosidad ilíaca</w:t>
      </w:r>
      <w:r w:rsidRPr="00F5150E">
        <w:rPr>
          <w:sz w:val="22"/>
        </w:rPr>
        <w:t xml:space="preserve">, para </w:t>
      </w:r>
      <w:proofErr w:type="gramStart"/>
      <w:r w:rsidRPr="00F5150E">
        <w:rPr>
          <w:sz w:val="22"/>
        </w:rPr>
        <w:t xml:space="preserve">las articulaciones </w:t>
      </w:r>
      <w:r w:rsidRPr="00F5150E">
        <w:rPr>
          <w:b/>
          <w:sz w:val="22"/>
        </w:rPr>
        <w:t>sinovial</w:t>
      </w:r>
      <w:proofErr w:type="gramEnd"/>
      <w:r w:rsidRPr="00F5150E">
        <w:rPr>
          <w:b/>
          <w:sz w:val="22"/>
        </w:rPr>
        <w:t xml:space="preserve"> y sindesmótica </w:t>
      </w:r>
      <w:r w:rsidRPr="00F5150E">
        <w:rPr>
          <w:sz w:val="22"/>
        </w:rPr>
        <w:t>con el sacro.</w:t>
      </w:r>
      <w:r w:rsidR="00EF1087" w:rsidRPr="00F5150E">
        <w:rPr>
          <w:sz w:val="22"/>
        </w:rPr>
        <w:t xml:space="preserve"> </w:t>
      </w:r>
    </w:p>
    <w:p w:rsidR="002B273E" w:rsidRDefault="002B273E" w:rsidP="00D5512C">
      <w:pPr>
        <w:rPr>
          <w:sz w:val="22"/>
        </w:rPr>
      </w:pPr>
    </w:p>
    <w:p w:rsidR="00F5150E" w:rsidRDefault="00F5150E" w:rsidP="00F5150E">
      <w:pPr>
        <w:pStyle w:val="Ttulo3"/>
      </w:pPr>
      <w:r>
        <w:t>Isquion</w:t>
      </w:r>
    </w:p>
    <w:p w:rsidR="002B273E" w:rsidRDefault="00F5150E" w:rsidP="00D5512C">
      <w:pPr>
        <w:rPr>
          <w:sz w:val="22"/>
        </w:rPr>
      </w:pPr>
      <w:r>
        <w:rPr>
          <w:sz w:val="22"/>
        </w:rPr>
        <w:t>Tiene un cuerpo y una rama.</w:t>
      </w:r>
    </w:p>
    <w:p w:rsidR="00F5150E" w:rsidRPr="00F5150E" w:rsidRDefault="00F5150E" w:rsidP="00F5150E">
      <w:pPr>
        <w:pStyle w:val="Prrafodelista"/>
        <w:numPr>
          <w:ilvl w:val="0"/>
          <w:numId w:val="6"/>
        </w:numPr>
        <w:rPr>
          <w:sz w:val="22"/>
        </w:rPr>
      </w:pPr>
      <w:r w:rsidRPr="00F5150E">
        <w:rPr>
          <w:b/>
        </w:rPr>
        <w:t>El cuerpo</w:t>
      </w:r>
      <w:r w:rsidRPr="00F5150E">
        <w:rPr>
          <w:sz w:val="22"/>
        </w:rPr>
        <w:t xml:space="preserve">: forma la porción </w:t>
      </w:r>
      <w:r w:rsidRPr="009257A5">
        <w:rPr>
          <w:sz w:val="22"/>
          <w:u w:val="single"/>
        </w:rPr>
        <w:t>posterior del acetábulo</w:t>
      </w:r>
    </w:p>
    <w:p w:rsidR="00F5150E" w:rsidRPr="00F5150E" w:rsidRDefault="00F5150E" w:rsidP="00F5150E">
      <w:pPr>
        <w:pStyle w:val="Prrafodelista"/>
        <w:numPr>
          <w:ilvl w:val="0"/>
          <w:numId w:val="6"/>
        </w:numPr>
        <w:rPr>
          <w:sz w:val="22"/>
        </w:rPr>
      </w:pPr>
      <w:r w:rsidRPr="00F5150E">
        <w:rPr>
          <w:b/>
        </w:rPr>
        <w:t>Rama</w:t>
      </w:r>
      <w:r w:rsidRPr="00F5150E">
        <w:rPr>
          <w:sz w:val="22"/>
        </w:rPr>
        <w:t>: forma parte del agujero obturado.</w:t>
      </w:r>
    </w:p>
    <w:p w:rsidR="00F5150E" w:rsidRPr="00F5150E" w:rsidRDefault="00F5150E" w:rsidP="00F5150E">
      <w:pPr>
        <w:pStyle w:val="Prrafodelista"/>
        <w:numPr>
          <w:ilvl w:val="0"/>
          <w:numId w:val="6"/>
        </w:numPr>
        <w:rPr>
          <w:sz w:val="22"/>
        </w:rPr>
      </w:pPr>
      <w:r w:rsidRPr="00F5150E">
        <w:rPr>
          <w:b/>
        </w:rPr>
        <w:t>Tuberosidad isquiática</w:t>
      </w:r>
      <w:r w:rsidRPr="00F5150E">
        <w:rPr>
          <w:sz w:val="22"/>
        </w:rPr>
        <w:t>: Protuberancia posteroinferior del isquion.</w:t>
      </w:r>
    </w:p>
    <w:p w:rsidR="00F5150E" w:rsidRDefault="00F5150E" w:rsidP="00F5150E">
      <w:pPr>
        <w:pStyle w:val="Prrafodelista"/>
        <w:numPr>
          <w:ilvl w:val="0"/>
          <w:numId w:val="6"/>
        </w:numPr>
        <w:rPr>
          <w:sz w:val="22"/>
        </w:rPr>
      </w:pPr>
      <w:r w:rsidRPr="00F5150E">
        <w:rPr>
          <w:b/>
        </w:rPr>
        <w:t>Espina ciática</w:t>
      </w:r>
      <w:r w:rsidRPr="00F5150E">
        <w:rPr>
          <w:sz w:val="22"/>
        </w:rPr>
        <w:t>: Pequeña proyección puntiaguda posterior, cercana a la unión de la rama y el cuerpo.</w:t>
      </w:r>
    </w:p>
    <w:p w:rsidR="002A131D" w:rsidRDefault="002A131D" w:rsidP="00F5150E">
      <w:pPr>
        <w:pStyle w:val="Prrafodelista"/>
        <w:numPr>
          <w:ilvl w:val="0"/>
          <w:numId w:val="6"/>
        </w:numPr>
        <w:rPr>
          <w:sz w:val="22"/>
        </w:rPr>
      </w:pPr>
      <w:r>
        <w:rPr>
          <w:b/>
        </w:rPr>
        <w:t>Escotadura ciática menor</w:t>
      </w:r>
      <w:r w:rsidRPr="002A131D">
        <w:rPr>
          <w:sz w:val="22"/>
        </w:rPr>
        <w:t>:</w:t>
      </w:r>
      <w:r>
        <w:rPr>
          <w:sz w:val="22"/>
        </w:rPr>
        <w:t xml:space="preserve"> Concavidad entre la espina ciática y la tuberosidad isquiática.</w:t>
      </w:r>
    </w:p>
    <w:p w:rsidR="002A131D" w:rsidRPr="00F5150E" w:rsidRDefault="002A131D" w:rsidP="00F5150E">
      <w:pPr>
        <w:pStyle w:val="Prrafodelista"/>
        <w:numPr>
          <w:ilvl w:val="0"/>
          <w:numId w:val="6"/>
        </w:numPr>
        <w:rPr>
          <w:sz w:val="22"/>
        </w:rPr>
      </w:pPr>
      <w:r>
        <w:rPr>
          <w:b/>
        </w:rPr>
        <w:t>Escotadura ciática mayor</w:t>
      </w:r>
      <w:r w:rsidRPr="002A131D">
        <w:rPr>
          <w:sz w:val="22"/>
        </w:rPr>
        <w:t>:</w:t>
      </w:r>
      <w:r>
        <w:rPr>
          <w:sz w:val="22"/>
        </w:rPr>
        <w:t xml:space="preserve"> Superior a la espina ciática, formada en parte por el ilion.</w:t>
      </w:r>
    </w:p>
    <w:p w:rsidR="002A131D" w:rsidRDefault="002A131D" w:rsidP="002A131D">
      <w:pPr>
        <w:pStyle w:val="Ttulo3"/>
      </w:pPr>
      <w:r>
        <w:lastRenderedPageBreak/>
        <w:t>Pubis</w:t>
      </w:r>
    </w:p>
    <w:p w:rsidR="002A131D" w:rsidRDefault="009875E0" w:rsidP="00D5512C">
      <w:pPr>
        <w:rPr>
          <w:sz w:val="22"/>
        </w:rPr>
      </w:pPr>
      <w:r>
        <w:rPr>
          <w:sz w:val="22"/>
        </w:rPr>
        <w:t xml:space="preserve">Hueso angulado </w:t>
      </w:r>
      <w:r w:rsidR="00F21A54">
        <w:rPr>
          <w:sz w:val="22"/>
        </w:rPr>
        <w:t>consta con una rama superior, rama inferior, cuerpo, cre</w:t>
      </w:r>
      <w:r w:rsidR="00606CCC">
        <w:rPr>
          <w:sz w:val="22"/>
        </w:rPr>
        <w:t>s</w:t>
      </w:r>
      <w:r w:rsidR="00F21A54">
        <w:rPr>
          <w:sz w:val="22"/>
        </w:rPr>
        <w:t>ta, tubérculo y pecten.</w:t>
      </w:r>
    </w:p>
    <w:p w:rsidR="00F21A54" w:rsidRPr="00774EC6" w:rsidRDefault="00F21A54" w:rsidP="00774EC6">
      <w:pPr>
        <w:pStyle w:val="Prrafodelista"/>
        <w:numPr>
          <w:ilvl w:val="0"/>
          <w:numId w:val="7"/>
        </w:numPr>
        <w:rPr>
          <w:sz w:val="22"/>
        </w:rPr>
      </w:pPr>
      <w:r w:rsidRPr="00774EC6">
        <w:rPr>
          <w:b/>
        </w:rPr>
        <w:t>Rama Superior del pubis</w:t>
      </w:r>
      <w:r w:rsidRPr="00774EC6">
        <w:rPr>
          <w:sz w:val="22"/>
        </w:rPr>
        <w:t>: constituye la porción anterior del acetábulo</w:t>
      </w:r>
    </w:p>
    <w:p w:rsidR="00F21A54" w:rsidRPr="00774EC6" w:rsidRDefault="00F21A54" w:rsidP="00774EC6">
      <w:pPr>
        <w:pStyle w:val="Prrafodelista"/>
        <w:numPr>
          <w:ilvl w:val="0"/>
          <w:numId w:val="7"/>
        </w:numPr>
        <w:rPr>
          <w:sz w:val="22"/>
        </w:rPr>
      </w:pPr>
      <w:r w:rsidRPr="00774EC6">
        <w:rPr>
          <w:b/>
        </w:rPr>
        <w:t>Rama inferior del pubis</w:t>
      </w:r>
      <w:r w:rsidRPr="00774EC6">
        <w:rPr>
          <w:sz w:val="22"/>
        </w:rPr>
        <w:t>: incluida en el límite inferior del agujero obturado.</w:t>
      </w:r>
    </w:p>
    <w:p w:rsidR="00073CED" w:rsidRPr="00774EC6" w:rsidRDefault="00073CED" w:rsidP="00774EC6">
      <w:pPr>
        <w:pStyle w:val="Prrafodelista"/>
        <w:numPr>
          <w:ilvl w:val="0"/>
          <w:numId w:val="7"/>
        </w:numPr>
        <w:rPr>
          <w:sz w:val="22"/>
        </w:rPr>
      </w:pPr>
      <w:r w:rsidRPr="00774EC6">
        <w:rPr>
          <w:b/>
        </w:rPr>
        <w:t>Cresta del pubis</w:t>
      </w:r>
      <w:r w:rsidRPr="00774EC6">
        <w:rPr>
          <w:sz w:val="22"/>
        </w:rPr>
        <w:t>: Engrosamiento en la parte anterior del cuerpo, termina lateralmente como tubérculo o espina del pubis.</w:t>
      </w:r>
    </w:p>
    <w:p w:rsidR="00073CED" w:rsidRPr="00774EC6" w:rsidRDefault="00073CED" w:rsidP="00774EC6">
      <w:pPr>
        <w:pStyle w:val="Prrafodelista"/>
        <w:numPr>
          <w:ilvl w:val="0"/>
          <w:numId w:val="7"/>
        </w:numPr>
        <w:rPr>
          <w:sz w:val="22"/>
        </w:rPr>
      </w:pPr>
      <w:r w:rsidRPr="00774EC6">
        <w:rPr>
          <w:b/>
        </w:rPr>
        <w:t>Pecten</w:t>
      </w:r>
      <w:r w:rsidRPr="00774EC6">
        <w:rPr>
          <w:sz w:val="22"/>
        </w:rPr>
        <w:t>: Cresta oblicua en la parte lateral de la rama superior del pubis.</w:t>
      </w:r>
    </w:p>
    <w:p w:rsidR="002A131D" w:rsidRDefault="002A131D" w:rsidP="00C708B1">
      <w:pPr>
        <w:rPr>
          <w:sz w:val="22"/>
        </w:rPr>
      </w:pPr>
    </w:p>
    <w:p w:rsidR="00774EC6" w:rsidRPr="00C708B1" w:rsidRDefault="00C708B1" w:rsidP="00C708B1">
      <w:pPr>
        <w:pStyle w:val="Prrafodelista"/>
        <w:numPr>
          <w:ilvl w:val="0"/>
          <w:numId w:val="9"/>
        </w:numPr>
        <w:rPr>
          <w:sz w:val="22"/>
        </w:rPr>
      </w:pPr>
      <w:r w:rsidRPr="00C708B1">
        <w:rPr>
          <w:b/>
        </w:rPr>
        <w:t>Abertura superior o estrecho de la pelvis:</w:t>
      </w:r>
      <w:r w:rsidRPr="00C708B1">
        <w:rPr>
          <w:b/>
          <w:sz w:val="22"/>
        </w:rPr>
        <w:t xml:space="preserve"> </w:t>
      </w:r>
      <w:r w:rsidRPr="00C708B1">
        <w:rPr>
          <w:sz w:val="22"/>
        </w:rPr>
        <w:t>plano oblicuo que divide</w:t>
      </w:r>
      <w:r w:rsidRPr="00C708B1">
        <w:rPr>
          <w:b/>
          <w:sz w:val="22"/>
        </w:rPr>
        <w:t xml:space="preserve"> La pelvis ósea</w:t>
      </w:r>
      <w:r w:rsidRPr="00C708B1">
        <w:rPr>
          <w:sz w:val="22"/>
        </w:rPr>
        <w:t xml:space="preserve"> e</w:t>
      </w:r>
      <w:r w:rsidR="00774EC6" w:rsidRPr="00C708B1">
        <w:rPr>
          <w:sz w:val="22"/>
        </w:rPr>
        <w:t xml:space="preserve">n </w:t>
      </w:r>
      <w:r w:rsidR="00774EC6" w:rsidRPr="00C708B1">
        <w:rPr>
          <w:sz w:val="22"/>
          <w:u w:val="single"/>
        </w:rPr>
        <w:t>pelvis mayor (falsa) y pelvis menor (verdadera)</w:t>
      </w:r>
      <w:r w:rsidR="00774EC6" w:rsidRPr="00C708B1">
        <w:rPr>
          <w:sz w:val="22"/>
        </w:rPr>
        <w:t xml:space="preserve"> </w:t>
      </w:r>
    </w:p>
    <w:p w:rsidR="00C708B1" w:rsidRPr="00C708B1" w:rsidRDefault="00C708B1" w:rsidP="00C708B1">
      <w:pPr>
        <w:pStyle w:val="Prrafodelista"/>
        <w:numPr>
          <w:ilvl w:val="0"/>
          <w:numId w:val="9"/>
        </w:numPr>
        <w:rPr>
          <w:sz w:val="22"/>
        </w:rPr>
      </w:pPr>
      <w:r w:rsidRPr="00C708B1">
        <w:rPr>
          <w:b/>
        </w:rPr>
        <w:t>Línea terminal</w:t>
      </w:r>
      <w:r w:rsidRPr="00C708B1">
        <w:rPr>
          <w:sz w:val="22"/>
        </w:rPr>
        <w:t>: Reborde óseo que rode</w:t>
      </w:r>
      <w:r w:rsidR="00EA10E5">
        <w:rPr>
          <w:sz w:val="22"/>
        </w:rPr>
        <w:t>a</w:t>
      </w:r>
      <w:r w:rsidRPr="00C708B1">
        <w:rPr>
          <w:sz w:val="22"/>
        </w:rPr>
        <w:t xml:space="preserve"> y define la abertura superior, formada por:</w:t>
      </w:r>
    </w:p>
    <w:p w:rsidR="00C708B1" w:rsidRPr="00C708B1" w:rsidRDefault="00C708B1" w:rsidP="00C708B1">
      <w:pPr>
        <w:pStyle w:val="Prrafodelista"/>
        <w:numPr>
          <w:ilvl w:val="1"/>
          <w:numId w:val="9"/>
        </w:numPr>
        <w:rPr>
          <w:sz w:val="22"/>
        </w:rPr>
      </w:pPr>
      <w:r w:rsidRPr="00C708B1">
        <w:rPr>
          <w:b/>
          <w:sz w:val="22"/>
        </w:rPr>
        <w:t>Promontorio y ala del sacro</w:t>
      </w:r>
      <w:r w:rsidRPr="00C708B1">
        <w:rPr>
          <w:sz w:val="22"/>
        </w:rPr>
        <w:t xml:space="preserve"> (cara superior de la porción lateral, adyacente al cuerpo del sacro).</w:t>
      </w:r>
    </w:p>
    <w:p w:rsidR="00C708B1" w:rsidRPr="00C708B1" w:rsidRDefault="00C708B1" w:rsidP="00C708B1">
      <w:pPr>
        <w:pStyle w:val="Prrafodelista"/>
        <w:numPr>
          <w:ilvl w:val="1"/>
          <w:numId w:val="9"/>
        </w:numPr>
        <w:rPr>
          <w:sz w:val="22"/>
        </w:rPr>
      </w:pPr>
      <w:r w:rsidRPr="00C708B1">
        <w:rPr>
          <w:b/>
          <w:sz w:val="22"/>
        </w:rPr>
        <w:t>Línea terminal derecha e izquierda</w:t>
      </w:r>
      <w:r w:rsidRPr="00C708B1">
        <w:rPr>
          <w:sz w:val="22"/>
        </w:rPr>
        <w:t>, formando una cresta oblicua continua consistente en:</w:t>
      </w:r>
    </w:p>
    <w:p w:rsidR="00C708B1" w:rsidRPr="00C708B1" w:rsidRDefault="00C708B1" w:rsidP="00C708B1">
      <w:pPr>
        <w:pStyle w:val="Prrafodelista"/>
        <w:numPr>
          <w:ilvl w:val="2"/>
          <w:numId w:val="10"/>
        </w:numPr>
        <w:rPr>
          <w:sz w:val="22"/>
        </w:rPr>
      </w:pPr>
      <w:r w:rsidRPr="00C708B1">
        <w:rPr>
          <w:b/>
          <w:sz w:val="22"/>
        </w:rPr>
        <w:t>Línea arqueada</w:t>
      </w:r>
      <w:r w:rsidRPr="00C708B1">
        <w:rPr>
          <w:sz w:val="22"/>
        </w:rPr>
        <w:t xml:space="preserve"> sobre la cara interna del ilion</w:t>
      </w:r>
    </w:p>
    <w:p w:rsidR="00C708B1" w:rsidRPr="00C708B1" w:rsidRDefault="00C708B1" w:rsidP="00C708B1">
      <w:pPr>
        <w:pStyle w:val="Prrafodelista"/>
        <w:numPr>
          <w:ilvl w:val="2"/>
          <w:numId w:val="10"/>
        </w:numPr>
        <w:rPr>
          <w:sz w:val="22"/>
        </w:rPr>
      </w:pPr>
      <w:r w:rsidRPr="00C708B1">
        <w:rPr>
          <w:b/>
          <w:sz w:val="22"/>
        </w:rPr>
        <w:t>Pecten del pubis (línea pectínea) y cresta del pubis</w:t>
      </w:r>
      <w:r w:rsidRPr="00C708B1">
        <w:rPr>
          <w:sz w:val="22"/>
        </w:rPr>
        <w:t>, que forman el borde superior de la rama superior y del cuerpo del pubis</w:t>
      </w:r>
    </w:p>
    <w:p w:rsidR="00C708B1" w:rsidRDefault="00C708B1" w:rsidP="00D5512C">
      <w:pPr>
        <w:rPr>
          <w:sz w:val="22"/>
        </w:rPr>
      </w:pPr>
    </w:p>
    <w:p w:rsidR="0061070D" w:rsidRPr="0061070D" w:rsidRDefault="0061070D" w:rsidP="0061070D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61070D">
        <w:rPr>
          <w:b/>
        </w:rPr>
        <w:t>Arco del pubis</w:t>
      </w:r>
      <w:r w:rsidRPr="0061070D">
        <w:rPr>
          <w:sz w:val="22"/>
        </w:rPr>
        <w:t xml:space="preserve">: formado por las </w:t>
      </w:r>
      <w:r w:rsidRPr="0061070D">
        <w:rPr>
          <w:b/>
          <w:sz w:val="22"/>
        </w:rPr>
        <w:t>ramas isquiopubianas</w:t>
      </w:r>
      <w:r w:rsidRPr="0061070D">
        <w:rPr>
          <w:sz w:val="22"/>
        </w:rPr>
        <w:t xml:space="preserve"> (ramas inferiores del pubis e isquion unidas) bilaterales, unidas en el </w:t>
      </w:r>
      <w:r w:rsidRPr="0061070D">
        <w:rPr>
          <w:b/>
          <w:sz w:val="22"/>
        </w:rPr>
        <w:t>sínfisis del pubis</w:t>
      </w:r>
      <w:r w:rsidRPr="0061070D">
        <w:rPr>
          <w:sz w:val="22"/>
        </w:rPr>
        <w:t xml:space="preserve"> (</w:t>
      </w:r>
      <w:r w:rsidRPr="0061070D">
        <w:rPr>
          <w:sz w:val="22"/>
          <w:u w:val="single"/>
        </w:rPr>
        <w:t>sus bordes definen el ángulo subpubiano</w:t>
      </w:r>
      <w:r w:rsidRPr="0061070D">
        <w:rPr>
          <w:sz w:val="22"/>
        </w:rPr>
        <w:t>).</w:t>
      </w:r>
    </w:p>
    <w:p w:rsidR="0061070D" w:rsidRPr="0061070D" w:rsidRDefault="0061070D" w:rsidP="0061070D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61070D">
        <w:rPr>
          <w:b/>
          <w:sz w:val="22"/>
        </w:rPr>
        <w:t>La anchura del ángulo subpubiano</w:t>
      </w:r>
      <w:r w:rsidRPr="0061070D">
        <w:rPr>
          <w:sz w:val="22"/>
        </w:rPr>
        <w:t xml:space="preserve"> está determinada por la distancia entre las </w:t>
      </w:r>
      <w:r w:rsidRPr="0061070D">
        <w:rPr>
          <w:sz w:val="22"/>
          <w:u w:val="single"/>
        </w:rPr>
        <w:t>tuberosidades isquiáticas</w:t>
      </w:r>
      <w:r w:rsidRPr="0061070D">
        <w:rPr>
          <w:sz w:val="22"/>
        </w:rPr>
        <w:t xml:space="preserve"> derecha e izquierda.</w:t>
      </w:r>
    </w:p>
    <w:p w:rsidR="0061070D" w:rsidRDefault="0061070D" w:rsidP="0061070D">
      <w:pPr>
        <w:rPr>
          <w:sz w:val="22"/>
        </w:rPr>
      </w:pPr>
    </w:p>
    <w:p w:rsidR="0061070D" w:rsidRPr="0061070D" w:rsidRDefault="0061070D" w:rsidP="0061070D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61070D">
        <w:rPr>
          <w:b/>
          <w:sz w:val="22"/>
        </w:rPr>
        <w:t>Abertura inferior de la pelvis (estrecho inferior)</w:t>
      </w:r>
      <w:r w:rsidRPr="0061070D">
        <w:rPr>
          <w:sz w:val="22"/>
        </w:rPr>
        <w:t xml:space="preserve"> limitado por:</w:t>
      </w:r>
    </w:p>
    <w:p w:rsidR="0061070D" w:rsidRPr="0061070D" w:rsidRDefault="0061070D" w:rsidP="0061070D">
      <w:pPr>
        <w:pStyle w:val="Prrafodelista"/>
        <w:numPr>
          <w:ilvl w:val="0"/>
          <w:numId w:val="12"/>
        </w:numPr>
        <w:rPr>
          <w:sz w:val="22"/>
        </w:rPr>
      </w:pPr>
      <w:r w:rsidRPr="0061070D">
        <w:rPr>
          <w:b/>
          <w:sz w:val="22"/>
        </w:rPr>
        <w:t>Arco del pubis</w:t>
      </w:r>
      <w:r w:rsidRPr="0061070D">
        <w:rPr>
          <w:sz w:val="22"/>
        </w:rPr>
        <w:t xml:space="preserve"> anteriormente</w:t>
      </w:r>
    </w:p>
    <w:p w:rsidR="0061070D" w:rsidRPr="0061070D" w:rsidRDefault="0061070D" w:rsidP="0061070D">
      <w:pPr>
        <w:pStyle w:val="Prrafodelista"/>
        <w:numPr>
          <w:ilvl w:val="0"/>
          <w:numId w:val="12"/>
        </w:numPr>
        <w:rPr>
          <w:sz w:val="22"/>
        </w:rPr>
      </w:pPr>
      <w:r w:rsidRPr="0061070D">
        <w:rPr>
          <w:b/>
          <w:sz w:val="22"/>
        </w:rPr>
        <w:t>Tuberosidades isquiáticas</w:t>
      </w:r>
      <w:r w:rsidRPr="0061070D">
        <w:rPr>
          <w:sz w:val="22"/>
        </w:rPr>
        <w:t xml:space="preserve"> lateralmente</w:t>
      </w:r>
    </w:p>
    <w:p w:rsidR="0061070D" w:rsidRPr="0061070D" w:rsidRDefault="0061070D" w:rsidP="0061070D">
      <w:pPr>
        <w:pStyle w:val="Prrafodelista"/>
        <w:numPr>
          <w:ilvl w:val="0"/>
          <w:numId w:val="12"/>
        </w:numPr>
        <w:rPr>
          <w:sz w:val="22"/>
        </w:rPr>
      </w:pPr>
      <w:r w:rsidRPr="0061070D">
        <w:rPr>
          <w:b/>
          <w:sz w:val="22"/>
        </w:rPr>
        <w:t xml:space="preserve">Borde inferior del ligamento sacrotuberoso </w:t>
      </w:r>
      <w:r w:rsidRPr="0061070D">
        <w:rPr>
          <w:sz w:val="22"/>
        </w:rPr>
        <w:t>(entre el cóccix y la tuberosidad isquiática) posterolateralmente.</w:t>
      </w:r>
    </w:p>
    <w:p w:rsidR="0061070D" w:rsidRPr="0061070D" w:rsidRDefault="0061070D" w:rsidP="0061070D">
      <w:pPr>
        <w:pStyle w:val="Prrafodelista"/>
        <w:numPr>
          <w:ilvl w:val="0"/>
          <w:numId w:val="12"/>
        </w:numPr>
        <w:rPr>
          <w:sz w:val="22"/>
        </w:rPr>
      </w:pPr>
      <w:r w:rsidRPr="0061070D">
        <w:rPr>
          <w:b/>
          <w:sz w:val="22"/>
        </w:rPr>
        <w:t xml:space="preserve">Extremo del cóccix </w:t>
      </w:r>
      <w:r w:rsidRPr="0061070D">
        <w:rPr>
          <w:sz w:val="22"/>
        </w:rPr>
        <w:t>posteriormente.</w:t>
      </w:r>
    </w:p>
    <w:p w:rsidR="0061070D" w:rsidRDefault="0061070D" w:rsidP="00D5512C">
      <w:pPr>
        <w:rPr>
          <w:sz w:val="22"/>
        </w:rPr>
      </w:pPr>
    </w:p>
    <w:p w:rsidR="00116602" w:rsidRDefault="00116602" w:rsidP="006E3B63">
      <w:pPr>
        <w:pStyle w:val="Ttulo3"/>
      </w:pPr>
      <w:r>
        <w:t xml:space="preserve">Pelvis mayor (falsa) </w:t>
      </w:r>
      <w:r w:rsidRPr="006E3B63">
        <w:rPr>
          <w:rFonts w:ascii="Arial" w:hAnsi="Arial" w:cs="Arial"/>
          <w:b w:val="0"/>
          <w:sz w:val="22"/>
        </w:rPr>
        <w:t>es la porción de la pelvis:</w:t>
      </w:r>
    </w:p>
    <w:p w:rsidR="00116602" w:rsidRPr="006E3B63" w:rsidRDefault="00116602" w:rsidP="006E3B63">
      <w:pPr>
        <w:pStyle w:val="Prrafodelista"/>
        <w:numPr>
          <w:ilvl w:val="0"/>
          <w:numId w:val="13"/>
        </w:numPr>
        <w:rPr>
          <w:sz w:val="22"/>
        </w:rPr>
      </w:pPr>
      <w:r w:rsidRPr="006E3B63">
        <w:rPr>
          <w:sz w:val="22"/>
        </w:rPr>
        <w:t>Superior a la abertura superior de la pelvis</w:t>
      </w:r>
    </w:p>
    <w:p w:rsidR="00116602" w:rsidRPr="006E3B63" w:rsidRDefault="00116602" w:rsidP="006E3B63">
      <w:pPr>
        <w:pStyle w:val="Prrafodelista"/>
        <w:numPr>
          <w:ilvl w:val="0"/>
          <w:numId w:val="13"/>
        </w:numPr>
        <w:rPr>
          <w:sz w:val="22"/>
        </w:rPr>
      </w:pPr>
      <w:r w:rsidRPr="006E3B63">
        <w:rPr>
          <w:sz w:val="22"/>
        </w:rPr>
        <w:t>Limitada por las alas de ambos iliones posterolateralmente y la cara anterosuperior de S1 posteriormente.</w:t>
      </w:r>
    </w:p>
    <w:p w:rsidR="00116602" w:rsidRPr="006E3B63" w:rsidRDefault="00116602" w:rsidP="006E3B63">
      <w:pPr>
        <w:pStyle w:val="Prrafodelista"/>
        <w:numPr>
          <w:ilvl w:val="0"/>
          <w:numId w:val="13"/>
        </w:numPr>
        <w:rPr>
          <w:sz w:val="22"/>
        </w:rPr>
      </w:pPr>
      <w:r w:rsidRPr="006E3B63">
        <w:rPr>
          <w:sz w:val="22"/>
        </w:rPr>
        <w:t>Ocupada por vísceras abdominales como colon sigmoide y asas del íleon.</w:t>
      </w:r>
    </w:p>
    <w:p w:rsidR="00116602" w:rsidRDefault="00116602" w:rsidP="00D5512C">
      <w:pPr>
        <w:rPr>
          <w:sz w:val="22"/>
        </w:rPr>
      </w:pPr>
    </w:p>
    <w:p w:rsidR="006E3B63" w:rsidRDefault="006E3B63" w:rsidP="006E3B63">
      <w:pPr>
        <w:pStyle w:val="Ttulo3"/>
      </w:pPr>
      <w:r>
        <w:t xml:space="preserve">Pelvis menor (verdadera) </w:t>
      </w:r>
      <w:r w:rsidRPr="006E3B63">
        <w:rPr>
          <w:rFonts w:ascii="Arial" w:hAnsi="Arial" w:cs="Arial"/>
          <w:b w:val="0"/>
          <w:sz w:val="22"/>
        </w:rPr>
        <w:t>es la porción de la pelvis:</w:t>
      </w:r>
    </w:p>
    <w:p w:rsidR="006E3B63" w:rsidRPr="006E3B63" w:rsidRDefault="006E3B63" w:rsidP="006E3B63">
      <w:pPr>
        <w:pStyle w:val="Prrafodelista"/>
        <w:numPr>
          <w:ilvl w:val="0"/>
          <w:numId w:val="14"/>
        </w:numPr>
        <w:rPr>
          <w:sz w:val="22"/>
        </w:rPr>
      </w:pPr>
      <w:r w:rsidRPr="006E3B63">
        <w:rPr>
          <w:sz w:val="22"/>
        </w:rPr>
        <w:t>Entre las aberturas superior e inferior de la pelvis.</w:t>
      </w:r>
    </w:p>
    <w:p w:rsidR="006E3B63" w:rsidRPr="006E3B63" w:rsidRDefault="006E3B63" w:rsidP="006E3B63">
      <w:pPr>
        <w:pStyle w:val="Prrafodelista"/>
        <w:numPr>
          <w:ilvl w:val="0"/>
          <w:numId w:val="14"/>
        </w:numPr>
        <w:rPr>
          <w:sz w:val="22"/>
        </w:rPr>
      </w:pPr>
      <w:r w:rsidRPr="006E3B63">
        <w:rPr>
          <w:sz w:val="22"/>
        </w:rPr>
        <w:t>Limitada por las caras pélvicas de los huesos coxales, sacro y cóccix.</w:t>
      </w:r>
    </w:p>
    <w:p w:rsidR="006E3B63" w:rsidRPr="006E3B63" w:rsidRDefault="006E3B63" w:rsidP="006E3B63">
      <w:pPr>
        <w:pStyle w:val="Prrafodelista"/>
        <w:numPr>
          <w:ilvl w:val="0"/>
          <w:numId w:val="14"/>
        </w:numPr>
        <w:rPr>
          <w:sz w:val="22"/>
        </w:rPr>
      </w:pPr>
      <w:r w:rsidRPr="006E3B63">
        <w:rPr>
          <w:sz w:val="22"/>
        </w:rPr>
        <w:t>Incluye la cavidad pélvica verdadera y las porciones profundas del periné (compartimiento perineal) las fosas isquioanales.</w:t>
      </w:r>
    </w:p>
    <w:p w:rsidR="006E3B63" w:rsidRPr="006E3B63" w:rsidRDefault="006E3B63" w:rsidP="006E3B63">
      <w:pPr>
        <w:pStyle w:val="Prrafodelista"/>
        <w:numPr>
          <w:ilvl w:val="0"/>
          <w:numId w:val="14"/>
        </w:numPr>
        <w:rPr>
          <w:sz w:val="22"/>
        </w:rPr>
      </w:pPr>
      <w:r w:rsidRPr="006E3B63">
        <w:rPr>
          <w:sz w:val="22"/>
        </w:rPr>
        <w:t xml:space="preserve">Mayor relevancia ginecobstétrica </w:t>
      </w:r>
    </w:p>
    <w:p w:rsidR="00116602" w:rsidRDefault="00116602" w:rsidP="00D5512C">
      <w:pPr>
        <w:rPr>
          <w:sz w:val="22"/>
        </w:rPr>
      </w:pPr>
    </w:p>
    <w:p w:rsidR="006E3B63" w:rsidRPr="006E3B63" w:rsidRDefault="006E3B63" w:rsidP="006E3B63">
      <w:pPr>
        <w:pStyle w:val="Prrafodelista"/>
        <w:numPr>
          <w:ilvl w:val="0"/>
          <w:numId w:val="15"/>
        </w:numPr>
        <w:rPr>
          <w:sz w:val="22"/>
        </w:rPr>
      </w:pPr>
      <w:r w:rsidRPr="006E3B63">
        <w:rPr>
          <w:sz w:val="22"/>
          <w:u w:val="single"/>
        </w:rPr>
        <w:t>La superficie cóncava</w:t>
      </w:r>
      <w:r w:rsidRPr="006E3B63">
        <w:rPr>
          <w:sz w:val="22"/>
        </w:rPr>
        <w:t xml:space="preserve"> superior del diafragma pélvico forma el </w:t>
      </w:r>
      <w:r w:rsidRPr="006E3B63">
        <w:rPr>
          <w:b/>
          <w:sz w:val="22"/>
        </w:rPr>
        <w:t>suelo de la cavidad pélvica verdadera</w:t>
      </w:r>
      <w:r w:rsidRPr="006E3B63">
        <w:rPr>
          <w:sz w:val="22"/>
        </w:rPr>
        <w:t>.</w:t>
      </w:r>
    </w:p>
    <w:p w:rsidR="006E3B63" w:rsidRPr="006E3B63" w:rsidRDefault="006E3B63" w:rsidP="006E3B63">
      <w:pPr>
        <w:pStyle w:val="Prrafodelista"/>
        <w:numPr>
          <w:ilvl w:val="0"/>
          <w:numId w:val="15"/>
        </w:numPr>
        <w:rPr>
          <w:sz w:val="22"/>
        </w:rPr>
      </w:pPr>
      <w:r w:rsidRPr="006E3B63">
        <w:rPr>
          <w:sz w:val="22"/>
          <w:u w:val="single"/>
        </w:rPr>
        <w:t>La superficie inferior convexa</w:t>
      </w:r>
      <w:r w:rsidRPr="006E3B63">
        <w:rPr>
          <w:sz w:val="22"/>
        </w:rPr>
        <w:t xml:space="preserve"> del diafragma pélvico forma </w:t>
      </w:r>
      <w:r w:rsidRPr="006E3B63">
        <w:rPr>
          <w:b/>
          <w:sz w:val="22"/>
        </w:rPr>
        <w:t>el techo del periné</w:t>
      </w:r>
      <w:r w:rsidRPr="006E3B63">
        <w:rPr>
          <w:sz w:val="22"/>
        </w:rPr>
        <w:t>.</w:t>
      </w:r>
    </w:p>
    <w:p w:rsidR="006E3B63" w:rsidRPr="006E3B63" w:rsidRDefault="006E3B63" w:rsidP="006E3B63">
      <w:pPr>
        <w:pStyle w:val="Prrafodelista"/>
        <w:numPr>
          <w:ilvl w:val="0"/>
          <w:numId w:val="15"/>
        </w:numPr>
        <w:rPr>
          <w:sz w:val="22"/>
        </w:rPr>
      </w:pPr>
      <w:r w:rsidRPr="006E3B63">
        <w:rPr>
          <w:b/>
          <w:sz w:val="22"/>
        </w:rPr>
        <w:t>Sus fosas isquioanales</w:t>
      </w:r>
      <w:r w:rsidRPr="006E3B63">
        <w:rPr>
          <w:sz w:val="22"/>
        </w:rPr>
        <w:t xml:space="preserve"> se extienden hacia arriba hasta entrar en la pelvis menor.</w:t>
      </w:r>
    </w:p>
    <w:p w:rsidR="006E3B63" w:rsidRDefault="006E3B63" w:rsidP="00D5512C">
      <w:pPr>
        <w:rPr>
          <w:sz w:val="22"/>
        </w:rPr>
      </w:pPr>
    </w:p>
    <w:p w:rsidR="009439F6" w:rsidRDefault="009439F6" w:rsidP="009439F6">
      <w:pPr>
        <w:pStyle w:val="Ttulo2"/>
      </w:pPr>
      <w:r>
        <w:t>Orientación de la Pelvis Ósea</w:t>
      </w:r>
    </w:p>
    <w:p w:rsidR="009439F6" w:rsidRPr="009439F6" w:rsidRDefault="009439F6" w:rsidP="009439F6">
      <w:pPr>
        <w:pStyle w:val="Prrafodelista"/>
        <w:numPr>
          <w:ilvl w:val="0"/>
          <w:numId w:val="16"/>
        </w:numPr>
        <w:rPr>
          <w:sz w:val="22"/>
        </w:rPr>
      </w:pPr>
      <w:r w:rsidRPr="009439F6">
        <w:rPr>
          <w:b/>
          <w:sz w:val="22"/>
        </w:rPr>
        <w:t xml:space="preserve">Las EIAS </w:t>
      </w:r>
      <w:r w:rsidRPr="009439F6">
        <w:rPr>
          <w:sz w:val="22"/>
        </w:rPr>
        <w:t xml:space="preserve">derecha e izquierda y la cara anterior de la </w:t>
      </w:r>
      <w:r w:rsidRPr="009439F6">
        <w:rPr>
          <w:b/>
          <w:sz w:val="22"/>
        </w:rPr>
        <w:t>sínfisis del pubis</w:t>
      </w:r>
      <w:r w:rsidRPr="009439F6">
        <w:rPr>
          <w:sz w:val="22"/>
        </w:rPr>
        <w:t xml:space="preserve"> se sitúan en el mismo </w:t>
      </w:r>
      <w:r w:rsidRPr="009439F6">
        <w:rPr>
          <w:sz w:val="22"/>
          <w:u w:val="single"/>
        </w:rPr>
        <w:t>plano vertical</w:t>
      </w:r>
      <w:r w:rsidRPr="009439F6">
        <w:rPr>
          <w:sz w:val="22"/>
        </w:rPr>
        <w:t>.</w:t>
      </w:r>
    </w:p>
    <w:p w:rsidR="009439F6" w:rsidRDefault="009439F6" w:rsidP="009439F6">
      <w:pPr>
        <w:pStyle w:val="Prrafodelista"/>
        <w:numPr>
          <w:ilvl w:val="0"/>
          <w:numId w:val="16"/>
        </w:numPr>
        <w:rPr>
          <w:sz w:val="22"/>
        </w:rPr>
      </w:pPr>
      <w:r w:rsidRPr="009439F6">
        <w:rPr>
          <w:sz w:val="22"/>
        </w:rPr>
        <w:t>E</w:t>
      </w:r>
      <w:r>
        <w:rPr>
          <w:sz w:val="22"/>
        </w:rPr>
        <w:t>l</w:t>
      </w:r>
      <w:r w:rsidRPr="009439F6">
        <w:rPr>
          <w:sz w:val="22"/>
        </w:rPr>
        <w:t xml:space="preserve"> extremo del </w:t>
      </w:r>
      <w:r w:rsidRPr="009439F6">
        <w:rPr>
          <w:b/>
          <w:sz w:val="22"/>
        </w:rPr>
        <w:t>cóccix</w:t>
      </w:r>
      <w:r w:rsidRPr="009439F6">
        <w:rPr>
          <w:sz w:val="22"/>
        </w:rPr>
        <w:t xml:space="preserve"> se ve cerca del centro de la </w:t>
      </w:r>
      <w:r w:rsidRPr="009439F6">
        <w:rPr>
          <w:b/>
          <w:sz w:val="22"/>
        </w:rPr>
        <w:t>abertura superior de la pelvis</w:t>
      </w:r>
      <w:r w:rsidRPr="009439F6">
        <w:rPr>
          <w:sz w:val="22"/>
        </w:rPr>
        <w:t xml:space="preserve"> </w:t>
      </w:r>
    </w:p>
    <w:p w:rsidR="009439F6" w:rsidRPr="009439F6" w:rsidRDefault="009439F6" w:rsidP="009439F6">
      <w:pPr>
        <w:pStyle w:val="Prrafodelista"/>
        <w:numPr>
          <w:ilvl w:val="0"/>
          <w:numId w:val="16"/>
        </w:numPr>
        <w:rPr>
          <w:sz w:val="22"/>
        </w:rPr>
      </w:pPr>
      <w:r w:rsidRPr="009439F6">
        <w:rPr>
          <w:b/>
          <w:sz w:val="22"/>
        </w:rPr>
        <w:t>Los huesos púbicos y la sínfisis</w:t>
      </w:r>
      <w:r w:rsidRPr="009439F6">
        <w:rPr>
          <w:sz w:val="22"/>
        </w:rPr>
        <w:t xml:space="preserve"> del pubis constituyen un </w:t>
      </w:r>
      <w:r w:rsidRPr="009439F6">
        <w:rPr>
          <w:sz w:val="22"/>
          <w:u w:val="single"/>
        </w:rPr>
        <w:t>suelo para sostener el peso</w:t>
      </w:r>
      <w:r w:rsidRPr="009439F6">
        <w:rPr>
          <w:sz w:val="22"/>
        </w:rPr>
        <w:t xml:space="preserve">. </w:t>
      </w:r>
    </w:p>
    <w:p w:rsidR="009439F6" w:rsidRPr="009439F6" w:rsidRDefault="009439F6" w:rsidP="009439F6">
      <w:pPr>
        <w:pStyle w:val="Prrafodelista"/>
        <w:numPr>
          <w:ilvl w:val="0"/>
          <w:numId w:val="16"/>
        </w:numPr>
        <w:rPr>
          <w:sz w:val="22"/>
        </w:rPr>
      </w:pPr>
      <w:r w:rsidRPr="009439F6">
        <w:rPr>
          <w:sz w:val="22"/>
        </w:rPr>
        <w:t xml:space="preserve">En </w:t>
      </w:r>
      <w:r w:rsidRPr="009439F6">
        <w:rPr>
          <w:sz w:val="22"/>
          <w:u w:val="single"/>
        </w:rPr>
        <w:t>vista medial</w:t>
      </w:r>
      <w:r w:rsidRPr="009439F6">
        <w:rPr>
          <w:sz w:val="22"/>
        </w:rPr>
        <w:t xml:space="preserve"> el </w:t>
      </w:r>
      <w:r w:rsidRPr="009439F6">
        <w:rPr>
          <w:b/>
          <w:sz w:val="22"/>
        </w:rPr>
        <w:t>promontorio del sacro</w:t>
      </w:r>
      <w:r w:rsidRPr="009439F6">
        <w:rPr>
          <w:sz w:val="22"/>
        </w:rPr>
        <w:t xml:space="preserve"> se sitúa superior al centro de la </w:t>
      </w:r>
      <w:r w:rsidRPr="009439F6">
        <w:rPr>
          <w:b/>
          <w:sz w:val="22"/>
        </w:rPr>
        <w:t>abertura inferior de la pelvis</w:t>
      </w:r>
      <w:r w:rsidRPr="009439F6">
        <w:rPr>
          <w:sz w:val="22"/>
        </w:rPr>
        <w:t>.</w:t>
      </w:r>
    </w:p>
    <w:p w:rsidR="009439F6" w:rsidRDefault="007D79EB" w:rsidP="0018310E">
      <w:pPr>
        <w:pStyle w:val="Ttulo2"/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63360" behindDoc="0" locked="0" layoutInCell="1" allowOverlap="1" wp14:anchorId="608C64E1" wp14:editId="0506FF48">
            <wp:simplePos x="0" y="0"/>
            <wp:positionH relativeFrom="column">
              <wp:posOffset>4124325</wp:posOffset>
            </wp:positionH>
            <wp:positionV relativeFrom="paragraph">
              <wp:posOffset>-732155</wp:posOffset>
            </wp:positionV>
            <wp:extent cx="3072765" cy="2370455"/>
            <wp:effectExtent l="0" t="0" r="0" b="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72765" cy="2370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310E">
        <w:t>Articulaciones y ligamentos de la cintura pélvica</w:t>
      </w:r>
    </w:p>
    <w:p w:rsidR="00940256" w:rsidRPr="00940256" w:rsidRDefault="00940256" w:rsidP="00940256">
      <w:pPr>
        <w:pStyle w:val="Prrafodelista"/>
        <w:numPr>
          <w:ilvl w:val="0"/>
          <w:numId w:val="17"/>
        </w:numPr>
        <w:rPr>
          <w:sz w:val="22"/>
        </w:rPr>
      </w:pPr>
      <w:r w:rsidRPr="00940256">
        <w:rPr>
          <w:b/>
          <w:sz w:val="22"/>
        </w:rPr>
        <w:t>Las articulaciones sacroilíacas</w:t>
      </w:r>
      <w:r w:rsidRPr="00940256">
        <w:rPr>
          <w:sz w:val="22"/>
        </w:rPr>
        <w:t>: unen el esqueleto axial (tronco y columna vertebral) al esqueleto apendicular inferior (miembros inferiores).</w:t>
      </w:r>
    </w:p>
    <w:p w:rsidR="00940256" w:rsidRPr="00940256" w:rsidRDefault="00940256" w:rsidP="00940256">
      <w:pPr>
        <w:pStyle w:val="Prrafodelista"/>
        <w:numPr>
          <w:ilvl w:val="0"/>
          <w:numId w:val="17"/>
        </w:numPr>
        <w:rPr>
          <w:sz w:val="22"/>
        </w:rPr>
      </w:pPr>
      <w:r w:rsidRPr="00940256">
        <w:rPr>
          <w:b/>
          <w:sz w:val="22"/>
        </w:rPr>
        <w:t>Articulaciones lumbosacra y sacrococcígea</w:t>
      </w:r>
      <w:r w:rsidRPr="00940256">
        <w:rPr>
          <w:sz w:val="22"/>
        </w:rPr>
        <w:t xml:space="preserve"> (relacionadas con la cintura pélvica)</w:t>
      </w:r>
    </w:p>
    <w:p w:rsidR="0018310E" w:rsidRPr="00940256" w:rsidRDefault="00940256" w:rsidP="00940256">
      <w:pPr>
        <w:pStyle w:val="Prrafodelista"/>
        <w:numPr>
          <w:ilvl w:val="0"/>
          <w:numId w:val="17"/>
        </w:numPr>
        <w:rPr>
          <w:sz w:val="22"/>
        </w:rPr>
      </w:pPr>
      <w:r w:rsidRPr="00940256">
        <w:rPr>
          <w:b/>
          <w:sz w:val="22"/>
        </w:rPr>
        <w:t>Sínfisis del pubis</w:t>
      </w:r>
      <w:r w:rsidRPr="00940256">
        <w:rPr>
          <w:sz w:val="22"/>
        </w:rPr>
        <w:t xml:space="preserve">: </w:t>
      </w:r>
    </w:p>
    <w:p w:rsidR="00940256" w:rsidRDefault="00441162" w:rsidP="0018310E">
      <w:pPr>
        <w:rPr>
          <w:sz w:val="22"/>
        </w:rPr>
      </w:pPr>
      <w:r w:rsidRPr="00441162">
        <w:rPr>
          <w:noProof/>
          <w:lang w:val="es-GT" w:eastAsia="es-GT"/>
        </w:rPr>
        <w:t xml:space="preserve"> </w:t>
      </w:r>
    </w:p>
    <w:p w:rsidR="0018310E" w:rsidRDefault="000E3EB7" w:rsidP="000E3EB7">
      <w:pPr>
        <w:pStyle w:val="Ttulo2"/>
      </w:pPr>
      <w:r>
        <w:t>Articulaciones Sacroilíacas</w:t>
      </w:r>
    </w:p>
    <w:p w:rsidR="0018310E" w:rsidRDefault="007D79EB" w:rsidP="0018310E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4384" behindDoc="0" locked="0" layoutInCell="1" allowOverlap="1" wp14:anchorId="50D20515" wp14:editId="2419DFFB">
            <wp:simplePos x="0" y="0"/>
            <wp:positionH relativeFrom="column">
              <wp:posOffset>4664075</wp:posOffset>
            </wp:positionH>
            <wp:positionV relativeFrom="paragraph">
              <wp:posOffset>102235</wp:posOffset>
            </wp:positionV>
            <wp:extent cx="2530475" cy="2125980"/>
            <wp:effectExtent l="0" t="0" r="3175" b="7620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30475" cy="2125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EB7">
        <w:rPr>
          <w:sz w:val="22"/>
        </w:rPr>
        <w:t xml:space="preserve">Fuertes, soportan peso </w:t>
      </w:r>
    </w:p>
    <w:p w:rsidR="000E3EB7" w:rsidRPr="003C5944" w:rsidRDefault="000E3EB7" w:rsidP="003C5944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3C5944">
        <w:rPr>
          <w:b/>
          <w:sz w:val="22"/>
        </w:rPr>
        <w:t>Articulación sinovial anterior</w:t>
      </w:r>
      <w:r w:rsidRPr="003C5944">
        <w:rPr>
          <w:sz w:val="22"/>
        </w:rPr>
        <w:t xml:space="preserve"> (entre las caras auriculares del sacro y el ilion, cubiertas por cartílago articular)</w:t>
      </w:r>
    </w:p>
    <w:p w:rsidR="000E3EB7" w:rsidRPr="003C5944" w:rsidRDefault="000E3EB7" w:rsidP="003C5944">
      <w:pPr>
        <w:pStyle w:val="Prrafodelista"/>
        <w:numPr>
          <w:ilvl w:val="0"/>
          <w:numId w:val="18"/>
        </w:numPr>
        <w:ind w:left="360"/>
        <w:rPr>
          <w:sz w:val="22"/>
        </w:rPr>
      </w:pPr>
      <w:proofErr w:type="spellStart"/>
      <w:r w:rsidRPr="003C5944">
        <w:rPr>
          <w:b/>
          <w:sz w:val="22"/>
        </w:rPr>
        <w:t>Sindesmosis</w:t>
      </w:r>
      <w:proofErr w:type="spellEnd"/>
      <w:r w:rsidRPr="003C5944">
        <w:rPr>
          <w:b/>
          <w:sz w:val="22"/>
        </w:rPr>
        <w:t xml:space="preserve"> posterior</w:t>
      </w:r>
      <w:r w:rsidRPr="003C5944">
        <w:rPr>
          <w:sz w:val="22"/>
        </w:rPr>
        <w:t xml:space="preserve"> (entre las tuberosidades del sacro e ilion)</w:t>
      </w:r>
    </w:p>
    <w:p w:rsidR="0018310E" w:rsidRPr="003C5944" w:rsidRDefault="000E3EB7" w:rsidP="003C5944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3C5944">
        <w:rPr>
          <w:b/>
          <w:sz w:val="22"/>
        </w:rPr>
        <w:t>Las caras auriculares</w:t>
      </w:r>
      <w:r w:rsidRPr="003C5944">
        <w:rPr>
          <w:sz w:val="22"/>
        </w:rPr>
        <w:t xml:space="preserve"> de la </w:t>
      </w:r>
      <w:r w:rsidRPr="003C5944">
        <w:rPr>
          <w:sz w:val="22"/>
          <w:u w:val="single"/>
        </w:rPr>
        <w:t>articulación sinovial</w:t>
      </w:r>
      <w:r w:rsidRPr="003C5944">
        <w:rPr>
          <w:sz w:val="22"/>
        </w:rPr>
        <w:t xml:space="preserve"> presentan elevaciones y depresiones irregulares congruentes.</w:t>
      </w:r>
    </w:p>
    <w:p w:rsidR="000E3EB7" w:rsidRPr="003C5944" w:rsidRDefault="000E3EB7" w:rsidP="003C5944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3C5944">
        <w:rPr>
          <w:b/>
          <w:sz w:val="22"/>
        </w:rPr>
        <w:t>El peso se transfiere</w:t>
      </w:r>
      <w:r w:rsidRPr="003C5944">
        <w:rPr>
          <w:sz w:val="22"/>
        </w:rPr>
        <w:t xml:space="preserve"> desde el </w:t>
      </w:r>
      <w:r w:rsidRPr="003C5944">
        <w:rPr>
          <w:sz w:val="22"/>
          <w:u w:val="single"/>
        </w:rPr>
        <w:t>esqueleto axial</w:t>
      </w:r>
      <w:r w:rsidRPr="003C5944">
        <w:rPr>
          <w:sz w:val="22"/>
        </w:rPr>
        <w:t xml:space="preserve"> a los </w:t>
      </w:r>
      <w:r w:rsidRPr="003C5944">
        <w:rPr>
          <w:sz w:val="22"/>
          <w:u w:val="single"/>
        </w:rPr>
        <w:t>dos iliones</w:t>
      </w:r>
      <w:r w:rsidRPr="003C5944">
        <w:rPr>
          <w:sz w:val="22"/>
        </w:rPr>
        <w:t xml:space="preserve"> a través de </w:t>
      </w:r>
      <w:r w:rsidRPr="003C5944">
        <w:rPr>
          <w:b/>
          <w:sz w:val="22"/>
        </w:rPr>
        <w:t>ligamentos sacroilíacos</w:t>
      </w:r>
      <w:r w:rsidRPr="003C5944">
        <w:rPr>
          <w:sz w:val="22"/>
        </w:rPr>
        <w:t xml:space="preserve">, luego a los </w:t>
      </w:r>
      <w:r w:rsidRPr="003C5944">
        <w:rPr>
          <w:b/>
          <w:sz w:val="22"/>
        </w:rPr>
        <w:t>fémures</w:t>
      </w:r>
      <w:r w:rsidRPr="003C5944">
        <w:rPr>
          <w:sz w:val="22"/>
        </w:rPr>
        <w:t xml:space="preserve"> durante </w:t>
      </w:r>
      <w:r w:rsidRPr="003C5944">
        <w:rPr>
          <w:sz w:val="22"/>
          <w:u w:val="single"/>
        </w:rPr>
        <w:t>bipedestación</w:t>
      </w:r>
      <w:r w:rsidRPr="003C5944">
        <w:rPr>
          <w:sz w:val="22"/>
        </w:rPr>
        <w:t xml:space="preserve"> y </w:t>
      </w:r>
      <w:r w:rsidRPr="003C5944">
        <w:rPr>
          <w:b/>
          <w:sz w:val="22"/>
        </w:rPr>
        <w:t>tuberosidades isquiáticas</w:t>
      </w:r>
      <w:r w:rsidRPr="003C5944">
        <w:rPr>
          <w:sz w:val="22"/>
        </w:rPr>
        <w:t xml:space="preserve"> durante </w:t>
      </w:r>
      <w:r w:rsidRPr="003C5944">
        <w:rPr>
          <w:sz w:val="22"/>
          <w:u w:val="single"/>
        </w:rPr>
        <w:t>sedestación</w:t>
      </w:r>
      <w:r w:rsidRPr="003C5944">
        <w:rPr>
          <w:sz w:val="22"/>
        </w:rPr>
        <w:t>.</w:t>
      </w:r>
    </w:p>
    <w:p w:rsidR="000E3EB7" w:rsidRPr="003C5944" w:rsidRDefault="000E3EB7" w:rsidP="003C5944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3C5944">
        <w:rPr>
          <w:b/>
          <w:sz w:val="22"/>
        </w:rPr>
        <w:t>El sacro</w:t>
      </w:r>
      <w:r w:rsidRPr="003C5944">
        <w:rPr>
          <w:sz w:val="22"/>
        </w:rPr>
        <w:t xml:space="preserve"> está </w:t>
      </w:r>
      <w:r w:rsidRPr="003C5944">
        <w:rPr>
          <w:sz w:val="22"/>
          <w:u w:val="single"/>
        </w:rPr>
        <w:t>suspendido</w:t>
      </w:r>
      <w:r w:rsidRPr="003C5944">
        <w:rPr>
          <w:sz w:val="22"/>
        </w:rPr>
        <w:t xml:space="preserve"> entre los </w:t>
      </w:r>
      <w:r w:rsidRPr="003C5944">
        <w:rPr>
          <w:b/>
          <w:sz w:val="22"/>
        </w:rPr>
        <w:t>huesos ilíacos</w:t>
      </w:r>
      <w:r w:rsidRPr="003C5944">
        <w:rPr>
          <w:sz w:val="22"/>
        </w:rPr>
        <w:t xml:space="preserve"> y unidos a ellos por los </w:t>
      </w:r>
      <w:r w:rsidRPr="003C5944">
        <w:rPr>
          <w:sz w:val="22"/>
          <w:u w:val="single"/>
        </w:rPr>
        <w:t>ligamentos sacroilíacos posteriores e interóseos</w:t>
      </w:r>
      <w:r w:rsidRPr="003C5944">
        <w:rPr>
          <w:sz w:val="22"/>
        </w:rPr>
        <w:t>.</w:t>
      </w:r>
    </w:p>
    <w:p w:rsidR="000E3EB7" w:rsidRDefault="000E3EB7" w:rsidP="003C5944">
      <w:pPr>
        <w:rPr>
          <w:sz w:val="22"/>
        </w:rPr>
      </w:pPr>
    </w:p>
    <w:p w:rsidR="000E3EB7" w:rsidRPr="003C5944" w:rsidRDefault="000E3EB7" w:rsidP="003C5944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3C5944">
        <w:rPr>
          <w:b/>
        </w:rPr>
        <w:t>Ligamentos sacroilíacos anteriores</w:t>
      </w:r>
      <w:r w:rsidRPr="003C5944">
        <w:rPr>
          <w:sz w:val="22"/>
        </w:rPr>
        <w:t>: forman la parte anterior de la cápsula fibrosa de la porción sinovial de la articulación.</w:t>
      </w:r>
    </w:p>
    <w:p w:rsidR="000E3EB7" w:rsidRPr="003C5944" w:rsidRDefault="000E3EB7" w:rsidP="003C5944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3C5944">
        <w:rPr>
          <w:b/>
        </w:rPr>
        <w:t>Ligamentos sacroilíacos interóseos</w:t>
      </w:r>
      <w:r w:rsidRPr="003C5944">
        <w:rPr>
          <w:sz w:val="22"/>
        </w:rPr>
        <w:t xml:space="preserve">: profundos entre las tuberosidades del sacro e ilion, </w:t>
      </w:r>
      <w:r w:rsidRPr="003C5944">
        <w:rPr>
          <w:b/>
          <w:sz w:val="22"/>
        </w:rPr>
        <w:t xml:space="preserve">son las principales estructuras </w:t>
      </w:r>
      <w:r w:rsidRPr="003C5944">
        <w:rPr>
          <w:sz w:val="22"/>
        </w:rPr>
        <w:t>que intervienen en la transferencia del peso del esqueleto axial a los iliones del esqueleto apendicular.</w:t>
      </w:r>
    </w:p>
    <w:p w:rsidR="0018310E" w:rsidRDefault="003C5944" w:rsidP="003C5944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3C5944">
        <w:rPr>
          <w:b/>
        </w:rPr>
        <w:t xml:space="preserve">Ligamentos </w:t>
      </w:r>
      <w:r w:rsidR="00DF450D">
        <w:rPr>
          <w:b/>
        </w:rPr>
        <w:t xml:space="preserve">Sacroilíacos </w:t>
      </w:r>
      <w:r w:rsidRPr="003C5944">
        <w:rPr>
          <w:b/>
        </w:rPr>
        <w:t>posteriores</w:t>
      </w:r>
      <w:r w:rsidRPr="003C5944">
        <w:rPr>
          <w:sz w:val="22"/>
        </w:rPr>
        <w:t>: Continuación posterior externa de la masa de tejido fibroso</w:t>
      </w:r>
      <w:r w:rsidR="00DF450D">
        <w:rPr>
          <w:sz w:val="22"/>
        </w:rPr>
        <w:t xml:space="preserve">; reciben fibras desde el borde posterior de los </w:t>
      </w:r>
      <w:r w:rsidR="00742B3A">
        <w:rPr>
          <w:sz w:val="22"/>
        </w:rPr>
        <w:t>iliones</w:t>
      </w:r>
      <w:r w:rsidR="00DF450D">
        <w:rPr>
          <w:sz w:val="22"/>
        </w:rPr>
        <w:t xml:space="preserve"> y la base del cóccix para formar el </w:t>
      </w:r>
      <w:r w:rsidR="00DF450D">
        <w:rPr>
          <w:b/>
          <w:sz w:val="22"/>
        </w:rPr>
        <w:t>ligamento sacrotuberoso</w:t>
      </w:r>
      <w:r w:rsidRPr="003C5944">
        <w:rPr>
          <w:sz w:val="22"/>
        </w:rPr>
        <w:t>.</w:t>
      </w:r>
    </w:p>
    <w:p w:rsidR="00DF450D" w:rsidRDefault="00DF450D" w:rsidP="003C5944">
      <w:pPr>
        <w:pStyle w:val="Prrafodelista"/>
        <w:numPr>
          <w:ilvl w:val="0"/>
          <w:numId w:val="18"/>
        </w:numPr>
        <w:ind w:left="360"/>
        <w:rPr>
          <w:sz w:val="22"/>
        </w:rPr>
      </w:pPr>
      <w:r>
        <w:rPr>
          <w:b/>
        </w:rPr>
        <w:t>Ligamento sacrotuberoso</w:t>
      </w:r>
      <w:r w:rsidRPr="00DF450D">
        <w:rPr>
          <w:sz w:val="22"/>
        </w:rPr>
        <w:t>:</w:t>
      </w:r>
      <w:r>
        <w:rPr>
          <w:sz w:val="22"/>
        </w:rPr>
        <w:t xml:space="preserve"> Pasa desde el ilion posterior y el sacro y cóccix laterales hasta la tuberosidad isquiática, transformando la escotadura ciática del hueso coxal en un gran agujero ciático</w:t>
      </w:r>
    </w:p>
    <w:p w:rsidR="00DF450D" w:rsidRDefault="00DF450D" w:rsidP="003C5944">
      <w:pPr>
        <w:pStyle w:val="Prrafodelista"/>
        <w:numPr>
          <w:ilvl w:val="0"/>
          <w:numId w:val="18"/>
        </w:numPr>
        <w:ind w:left="360"/>
        <w:rPr>
          <w:sz w:val="22"/>
        </w:rPr>
      </w:pPr>
      <w:r>
        <w:rPr>
          <w:b/>
        </w:rPr>
        <w:t>Ligamentos Iliolumbares</w:t>
      </w:r>
      <w:r w:rsidRPr="00DF450D">
        <w:rPr>
          <w:sz w:val="22"/>
        </w:rPr>
        <w:t>:</w:t>
      </w:r>
      <w:r>
        <w:rPr>
          <w:sz w:val="22"/>
        </w:rPr>
        <w:t xml:space="preserve"> Participan como ligamentos auxiliares.</w:t>
      </w:r>
    </w:p>
    <w:p w:rsidR="00DF450D" w:rsidRPr="003C5944" w:rsidRDefault="00DF450D" w:rsidP="003C5944">
      <w:pPr>
        <w:pStyle w:val="Prrafodelista"/>
        <w:numPr>
          <w:ilvl w:val="0"/>
          <w:numId w:val="18"/>
        </w:numPr>
        <w:ind w:left="360"/>
        <w:rPr>
          <w:sz w:val="22"/>
        </w:rPr>
      </w:pPr>
      <w:r>
        <w:rPr>
          <w:b/>
        </w:rPr>
        <w:t>Ligamento Sacroespinoso</w:t>
      </w:r>
      <w:r w:rsidRPr="00DF450D">
        <w:rPr>
          <w:sz w:val="22"/>
        </w:rPr>
        <w:t>:</w:t>
      </w:r>
      <w:r>
        <w:rPr>
          <w:sz w:val="22"/>
        </w:rPr>
        <w:t xml:space="preserve"> Desde el sacro y cóccix laterales hasta la espina ciática, divide el agujero ciático en </w:t>
      </w:r>
      <w:r w:rsidRPr="00DF450D">
        <w:rPr>
          <w:sz w:val="22"/>
          <w:u w:val="single"/>
        </w:rPr>
        <w:t>agujeros ciático mayor y menor</w:t>
      </w:r>
      <w:r>
        <w:rPr>
          <w:sz w:val="22"/>
        </w:rPr>
        <w:t>.</w:t>
      </w:r>
    </w:p>
    <w:p w:rsidR="00FB21A9" w:rsidRPr="00FB21A9" w:rsidRDefault="00FB21A9" w:rsidP="00FB21A9">
      <w:pPr>
        <w:pStyle w:val="Prrafodelista"/>
        <w:numPr>
          <w:ilvl w:val="0"/>
          <w:numId w:val="20"/>
        </w:numPr>
        <w:rPr>
          <w:sz w:val="22"/>
        </w:rPr>
      </w:pPr>
      <w:r w:rsidRPr="00FB21A9">
        <w:rPr>
          <w:b/>
          <w:sz w:val="22"/>
        </w:rPr>
        <w:t>La rotación del sacro superior</w:t>
      </w:r>
      <w:r>
        <w:rPr>
          <w:sz w:val="22"/>
        </w:rPr>
        <w:t xml:space="preserve"> es resistida por los </w:t>
      </w:r>
      <w:r w:rsidRPr="00FB21A9">
        <w:rPr>
          <w:b/>
          <w:sz w:val="22"/>
        </w:rPr>
        <w:t>ligamentos sacrotuberoso y sacroespinoso</w:t>
      </w:r>
    </w:p>
    <w:p w:rsidR="00FB21A9" w:rsidRPr="00FB21A9" w:rsidRDefault="00FB21A9" w:rsidP="00FB21A9">
      <w:pPr>
        <w:pStyle w:val="Prrafodelista"/>
        <w:numPr>
          <w:ilvl w:val="0"/>
          <w:numId w:val="19"/>
        </w:numPr>
        <w:rPr>
          <w:sz w:val="22"/>
        </w:rPr>
      </w:pPr>
      <w:r w:rsidRPr="00FB21A9">
        <w:rPr>
          <w:b/>
          <w:sz w:val="22"/>
        </w:rPr>
        <w:t>EL movimiento de la articulación sacroilíaca</w:t>
      </w:r>
      <w:r w:rsidRPr="00FB21A9">
        <w:rPr>
          <w:sz w:val="22"/>
        </w:rPr>
        <w:t xml:space="preserve"> está limitado por el encajamiento de los </w:t>
      </w:r>
      <w:r w:rsidRPr="00FB21A9">
        <w:rPr>
          <w:sz w:val="22"/>
          <w:u w:val="single"/>
        </w:rPr>
        <w:t>huesos articulados y los ligamentos sacroilíacos</w:t>
      </w:r>
      <w:r w:rsidRPr="00FB21A9">
        <w:rPr>
          <w:sz w:val="22"/>
        </w:rPr>
        <w:t xml:space="preserve"> a movimientos de </w:t>
      </w:r>
      <w:r w:rsidRPr="00FB21A9">
        <w:rPr>
          <w:b/>
          <w:sz w:val="22"/>
        </w:rPr>
        <w:t>deslizamiento y rotación</w:t>
      </w:r>
    </w:p>
    <w:p w:rsidR="00FB21A9" w:rsidRDefault="004A65F2" w:rsidP="00F35624">
      <w:pPr>
        <w:rPr>
          <w:sz w:val="22"/>
        </w:rPr>
      </w:pPr>
      <w:r w:rsidRPr="004A65F2">
        <w:rPr>
          <w:noProof/>
          <w:lang w:val="es-GT" w:eastAsia="es-GT"/>
        </w:rPr>
        <w:t xml:space="preserve"> </w:t>
      </w:r>
    </w:p>
    <w:p w:rsidR="004A65F2" w:rsidRDefault="00983845">
      <w:pPr>
        <w:spacing w:after="200" w:line="276" w:lineRule="auto"/>
        <w:jc w:val="left"/>
        <w:rPr>
          <w:rFonts w:asciiTheme="majorHAnsi" w:eastAsiaTheme="majorEastAsia" w:hAnsiTheme="majorHAnsi" w:cstheme="majorBidi"/>
          <w:b/>
          <w:bCs/>
          <w:sz w:val="28"/>
          <w:szCs w:val="26"/>
        </w:rPr>
      </w:pPr>
      <w:r>
        <w:rPr>
          <w:noProof/>
          <w:lang w:val="es-GT" w:eastAsia="es-GT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1A5FBC6" wp14:editId="57B88FC1">
                <wp:simplePos x="0" y="0"/>
                <wp:positionH relativeFrom="column">
                  <wp:posOffset>488950</wp:posOffset>
                </wp:positionH>
                <wp:positionV relativeFrom="paragraph">
                  <wp:posOffset>93980</wp:posOffset>
                </wp:positionV>
                <wp:extent cx="6591300" cy="2253615"/>
                <wp:effectExtent l="0" t="0" r="0" b="0"/>
                <wp:wrapSquare wrapText="bothSides"/>
                <wp:docPr id="14" name="1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2253615"/>
                          <a:chOff x="0" y="0"/>
                          <a:chExt cx="5582093" cy="2254103"/>
                        </a:xfrm>
                      </wpg:grpSpPr>
                      <pic:pic xmlns:pic="http://schemas.openxmlformats.org/drawingml/2006/picture">
                        <pic:nvPicPr>
                          <pic:cNvPr id="12" name="Imagen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10633"/>
                            <a:ext cx="2700670" cy="2222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Imagen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700670" y="0"/>
                            <a:ext cx="2881423" cy="2254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14 Grupo" o:spid="_x0000_s1026" style="position:absolute;margin-left:38.5pt;margin-top:7.4pt;width:519pt;height:177.45pt;z-index:251668480;mso-width-relative:margin" coordsize="55820,22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">
                <v:shape id="Imagen 12" o:spid="_x0000_s1027" type="#_x0000_t75" style="position:absolute;top:106;width:27006;height:22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Iil/BAAAA2wAAAA8AAABkcnMvZG93bnJldi54bWxET0trwkAQvhf6H5Yp9FLMpiISo6uUloAe&#10;fZRex+yYRLOzIbtN4r93BcHbfHzPWawGU4uOWldZVvAZxSCIc6srLhQc9tkoAeE8ssbaMim4koPV&#10;8vVlgam2PW+p2/lChBB2KSoovW9SKV1ekkEX2YY4cCfbGvQBtoXULfYh3NRyHMdTabDi0FBiQ98l&#10;5Zfdv1FwYkz+rm6SfXhcb37OG33c/86Uen8bvuYgPA3+KX641zrMH8P9l3CAXN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vIil/BAAAA2wAAAA8AAAAAAAAAAAAAAAAAnwIA&#10;AGRycy9kb3ducmV2LnhtbFBLBQYAAAAABAAEAPcAAACNAwAAAAA=&#10;">
                  <v:imagedata r:id="rId20" o:title=""/>
                  <v:path arrowok="t"/>
                </v:shape>
                <v:shape id="Imagen 13" o:spid="_x0000_s1028" type="#_x0000_t75" style="position:absolute;left:27006;width:28814;height:225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jWO6/AAAA2wAAAA8AAABkcnMvZG93bnJldi54bWxET81qwkAQvhd8h2UEb3Wj0iLRVaIg2EMp&#10;VR9gyI6bYHY2ZEcT375bKPQ2H9/vrLeDb9SDulgHNjCbZqCIy2BrdgYu58PrElQUZItNYDLwpAjb&#10;zehljbkNPX/T4yROpRCOORqoRNpc61hW5DFOQ0ucuGvoPEqCndO2wz6F+0bPs+xde6w5NVTY0r6i&#10;8na6ewODuB0WH3Rvi88veZv3vXWHwpjJeChWoIQG+Rf/uY82zV/A7y/pAL35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mI1juvwAAANsAAAAPAAAAAAAAAAAAAAAAAJ8CAABk&#10;cnMvZG93bnJldi54bWxQSwUGAAAAAAQABAD3AAAAiwMAAAAA&#10;">
                  <v:imagedata r:id="rId21" o:title=""/>
                  <v:path arrowok="t"/>
                </v:shape>
                <w10:wrap type="square"/>
              </v:group>
            </w:pict>
          </mc:Fallback>
        </mc:AlternateContent>
      </w:r>
      <w:r w:rsidR="004A65F2">
        <w:br w:type="page"/>
      </w:r>
    </w:p>
    <w:p w:rsidR="00F35624" w:rsidRDefault="00983845" w:rsidP="002E7AC8">
      <w:pPr>
        <w:pStyle w:val="Ttulo2"/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65408" behindDoc="0" locked="0" layoutInCell="1" allowOverlap="1" wp14:anchorId="45DAD209" wp14:editId="76B87B88">
            <wp:simplePos x="0" y="0"/>
            <wp:positionH relativeFrom="column">
              <wp:posOffset>4156710</wp:posOffset>
            </wp:positionH>
            <wp:positionV relativeFrom="paragraph">
              <wp:posOffset>-191135</wp:posOffset>
            </wp:positionV>
            <wp:extent cx="2987040" cy="1922780"/>
            <wp:effectExtent l="0" t="0" r="3810" b="1270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87040" cy="1922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7AC8">
        <w:t>Sínfisis del Pubis</w:t>
      </w:r>
    </w:p>
    <w:p w:rsidR="00F35624" w:rsidRPr="007D79EB" w:rsidRDefault="002E7AC8" w:rsidP="007D79EB">
      <w:pPr>
        <w:pStyle w:val="Prrafodelista"/>
        <w:numPr>
          <w:ilvl w:val="0"/>
          <w:numId w:val="21"/>
        </w:numPr>
        <w:rPr>
          <w:b/>
          <w:sz w:val="22"/>
          <w:u w:val="single"/>
        </w:rPr>
      </w:pPr>
      <w:r w:rsidRPr="007D79EB">
        <w:rPr>
          <w:b/>
          <w:sz w:val="22"/>
          <w:u w:val="single"/>
        </w:rPr>
        <w:t>Articulación cartilaginosa secundaria</w:t>
      </w:r>
    </w:p>
    <w:p w:rsidR="002E7AC8" w:rsidRPr="007D79EB" w:rsidRDefault="002E7AC8" w:rsidP="007D79EB">
      <w:pPr>
        <w:pStyle w:val="Prrafodelista"/>
        <w:numPr>
          <w:ilvl w:val="0"/>
          <w:numId w:val="21"/>
        </w:numPr>
        <w:rPr>
          <w:sz w:val="22"/>
        </w:rPr>
      </w:pPr>
      <w:r w:rsidRPr="007D79EB">
        <w:rPr>
          <w:sz w:val="22"/>
        </w:rPr>
        <w:t xml:space="preserve">Formada por el </w:t>
      </w:r>
      <w:r w:rsidRPr="007D79EB">
        <w:rPr>
          <w:sz w:val="22"/>
          <w:u w:val="single"/>
        </w:rPr>
        <w:t>disco fibrocartilaginoso interpúbico</w:t>
      </w:r>
      <w:r w:rsidRPr="007D79EB">
        <w:rPr>
          <w:sz w:val="22"/>
        </w:rPr>
        <w:t xml:space="preserve"> y los </w:t>
      </w:r>
      <w:r w:rsidRPr="007D79EB">
        <w:rPr>
          <w:sz w:val="22"/>
          <w:u w:val="single"/>
        </w:rPr>
        <w:t>ligamentos circundantes</w:t>
      </w:r>
      <w:r w:rsidRPr="007D79EB">
        <w:rPr>
          <w:sz w:val="22"/>
        </w:rPr>
        <w:t xml:space="preserve"> que unen los cuerpos de ambos pubis en el plano medio.</w:t>
      </w:r>
    </w:p>
    <w:p w:rsidR="002E7AC8" w:rsidRPr="007D79EB" w:rsidRDefault="002E7AC8" w:rsidP="007D79EB">
      <w:pPr>
        <w:pStyle w:val="Prrafodelista"/>
        <w:numPr>
          <w:ilvl w:val="0"/>
          <w:numId w:val="21"/>
        </w:numPr>
        <w:rPr>
          <w:sz w:val="22"/>
        </w:rPr>
      </w:pPr>
      <w:r w:rsidRPr="007D79EB">
        <w:rPr>
          <w:b/>
        </w:rPr>
        <w:t>El disco interpúbico</w:t>
      </w:r>
      <w:r w:rsidRPr="007D79EB">
        <w:rPr>
          <w:sz w:val="22"/>
        </w:rPr>
        <w:t>: más ancho en la mujer.</w:t>
      </w:r>
    </w:p>
    <w:p w:rsidR="002E7AC8" w:rsidRPr="007D79EB" w:rsidRDefault="002E7AC8" w:rsidP="007D79EB">
      <w:pPr>
        <w:pStyle w:val="Prrafodelista"/>
        <w:numPr>
          <w:ilvl w:val="0"/>
          <w:numId w:val="21"/>
        </w:numPr>
        <w:rPr>
          <w:sz w:val="22"/>
        </w:rPr>
      </w:pPr>
      <w:r w:rsidRPr="007D79EB">
        <w:rPr>
          <w:b/>
        </w:rPr>
        <w:t>Ligamento</w:t>
      </w:r>
      <w:r w:rsidR="007D79EB" w:rsidRPr="007D79EB">
        <w:rPr>
          <w:b/>
        </w:rPr>
        <w:t xml:space="preserve"> Superior del pubis</w:t>
      </w:r>
      <w:r w:rsidR="007D79EB" w:rsidRPr="007D79EB">
        <w:rPr>
          <w:sz w:val="22"/>
        </w:rPr>
        <w:t>: Conecta las caras superiores de los cuerpos del pubis y el disco interpúbico, extendiéndose lateralmente hasta los tubérculos del pubis.</w:t>
      </w:r>
    </w:p>
    <w:p w:rsidR="007D79EB" w:rsidRPr="007D79EB" w:rsidRDefault="00983845" w:rsidP="007D79EB">
      <w:pPr>
        <w:pStyle w:val="Prrafodelista"/>
        <w:numPr>
          <w:ilvl w:val="0"/>
          <w:numId w:val="21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70528" behindDoc="0" locked="0" layoutInCell="1" allowOverlap="1" wp14:anchorId="72AD6A39" wp14:editId="01D0F9E2">
            <wp:simplePos x="0" y="0"/>
            <wp:positionH relativeFrom="column">
              <wp:posOffset>4338320</wp:posOffset>
            </wp:positionH>
            <wp:positionV relativeFrom="paragraph">
              <wp:posOffset>284480</wp:posOffset>
            </wp:positionV>
            <wp:extent cx="2806700" cy="2880995"/>
            <wp:effectExtent l="0" t="0" r="0" b="0"/>
            <wp:wrapSquare wrapText="bothSides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06700" cy="2880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EB" w:rsidRPr="007D79EB">
        <w:rPr>
          <w:b/>
        </w:rPr>
        <w:t>Ligamento inferior del pubis (arqueado del pubis)</w:t>
      </w:r>
      <w:r w:rsidR="007D79EB" w:rsidRPr="007D79EB">
        <w:rPr>
          <w:sz w:val="22"/>
        </w:rPr>
        <w:t>: Grueso arco de fibras que conecta las caras inferiores de los componentes de la articulación, redondeando el ángulo subpubiano cuando forma el vértice del arco del pubis.</w:t>
      </w:r>
    </w:p>
    <w:p w:rsidR="007D79EB" w:rsidRPr="007D79EB" w:rsidRDefault="007D79EB" w:rsidP="007D79EB">
      <w:pPr>
        <w:pStyle w:val="Prrafodelista"/>
        <w:numPr>
          <w:ilvl w:val="0"/>
          <w:numId w:val="21"/>
        </w:numPr>
        <w:rPr>
          <w:sz w:val="22"/>
        </w:rPr>
      </w:pPr>
      <w:r w:rsidRPr="007D79EB">
        <w:rPr>
          <w:sz w:val="22"/>
        </w:rPr>
        <w:t xml:space="preserve">Las fibras decusadas de las inserciones tendinosas </w:t>
      </w:r>
      <w:r w:rsidRPr="007D79EB">
        <w:rPr>
          <w:b/>
          <w:sz w:val="22"/>
        </w:rPr>
        <w:t>del músculo recto y oblicuo externo</w:t>
      </w:r>
      <w:r w:rsidRPr="007D79EB">
        <w:rPr>
          <w:sz w:val="22"/>
        </w:rPr>
        <w:t xml:space="preserve"> del abdomen </w:t>
      </w:r>
      <w:r w:rsidRPr="007D79EB">
        <w:rPr>
          <w:b/>
          <w:sz w:val="22"/>
        </w:rPr>
        <w:t>refuerzan anteriormente la sínfisis del pubis</w:t>
      </w:r>
      <w:r w:rsidRPr="007D79EB">
        <w:rPr>
          <w:sz w:val="22"/>
        </w:rPr>
        <w:t>.</w:t>
      </w:r>
    </w:p>
    <w:p w:rsidR="00F35624" w:rsidRDefault="007D79EB" w:rsidP="007D79EB">
      <w:pPr>
        <w:pStyle w:val="Ttulo2"/>
      </w:pPr>
      <w:r>
        <w:t>Articulaciones Lumbosacras</w:t>
      </w:r>
    </w:p>
    <w:p w:rsidR="00F35624" w:rsidRPr="00985ACE" w:rsidRDefault="00985ACE" w:rsidP="00985ACE">
      <w:pPr>
        <w:pStyle w:val="Prrafodelista"/>
        <w:numPr>
          <w:ilvl w:val="0"/>
          <w:numId w:val="22"/>
        </w:numPr>
        <w:rPr>
          <w:sz w:val="22"/>
        </w:rPr>
      </w:pPr>
      <w:r w:rsidRPr="00985ACE">
        <w:rPr>
          <w:b/>
          <w:sz w:val="22"/>
        </w:rPr>
        <w:t>VL5 y S1</w:t>
      </w:r>
      <w:r w:rsidRPr="00985ACE">
        <w:rPr>
          <w:sz w:val="22"/>
        </w:rPr>
        <w:t xml:space="preserve"> se articulan </w:t>
      </w:r>
      <w:r w:rsidRPr="00985ACE">
        <w:rPr>
          <w:b/>
          <w:sz w:val="22"/>
        </w:rPr>
        <w:t>anteriormente</w:t>
      </w:r>
      <w:r>
        <w:rPr>
          <w:sz w:val="22"/>
        </w:rPr>
        <w:t xml:space="preserve"> mediante</w:t>
      </w:r>
      <w:r w:rsidRPr="00985ACE">
        <w:rPr>
          <w:sz w:val="22"/>
        </w:rPr>
        <w:t xml:space="preserve"> la </w:t>
      </w:r>
      <w:r w:rsidRPr="00985ACE">
        <w:rPr>
          <w:b/>
          <w:sz w:val="22"/>
        </w:rPr>
        <w:t>articulación intervertebral</w:t>
      </w:r>
      <w:r w:rsidRPr="00985ACE">
        <w:rPr>
          <w:sz w:val="22"/>
        </w:rPr>
        <w:t xml:space="preserve"> formado por el </w:t>
      </w:r>
      <w:r w:rsidRPr="00985ACE">
        <w:rPr>
          <w:sz w:val="22"/>
          <w:u w:val="single"/>
        </w:rPr>
        <w:t>disco intervertebral L5-S1</w:t>
      </w:r>
      <w:r w:rsidRPr="00985ACE">
        <w:rPr>
          <w:sz w:val="22"/>
        </w:rPr>
        <w:t xml:space="preserve"> y </w:t>
      </w:r>
      <w:r w:rsidRPr="00985ACE">
        <w:rPr>
          <w:sz w:val="22"/>
          <w:u w:val="single"/>
        </w:rPr>
        <w:t>dos articulaciones cigapofisarias posteriores</w:t>
      </w:r>
      <w:r w:rsidRPr="00985ACE">
        <w:rPr>
          <w:sz w:val="22"/>
        </w:rPr>
        <w:t xml:space="preserve"> entre las apófisis articulares de estas vértebras.</w:t>
      </w:r>
    </w:p>
    <w:p w:rsidR="00985ACE" w:rsidRPr="00985ACE" w:rsidRDefault="00985ACE" w:rsidP="00985ACE">
      <w:pPr>
        <w:pStyle w:val="Prrafodelista"/>
        <w:numPr>
          <w:ilvl w:val="0"/>
          <w:numId w:val="22"/>
        </w:numPr>
        <w:rPr>
          <w:sz w:val="22"/>
        </w:rPr>
      </w:pPr>
      <w:r w:rsidRPr="00985ACE">
        <w:rPr>
          <w:sz w:val="22"/>
        </w:rPr>
        <w:t xml:space="preserve">Las caras articulares de las vértebra </w:t>
      </w:r>
      <w:r w:rsidRPr="00985ACE">
        <w:rPr>
          <w:b/>
          <w:sz w:val="22"/>
        </w:rPr>
        <w:t>S1 posteromedialmente</w:t>
      </w:r>
      <w:r w:rsidRPr="00985ACE">
        <w:rPr>
          <w:sz w:val="22"/>
        </w:rPr>
        <w:t xml:space="preserve"> encaja con la cara articular inferior de </w:t>
      </w:r>
      <w:r w:rsidRPr="00985ACE">
        <w:rPr>
          <w:b/>
          <w:sz w:val="22"/>
        </w:rPr>
        <w:t>L5 anterolateralmente</w:t>
      </w:r>
      <w:r w:rsidRPr="00985ACE">
        <w:rPr>
          <w:sz w:val="22"/>
        </w:rPr>
        <w:t>.</w:t>
      </w:r>
    </w:p>
    <w:p w:rsidR="00985ACE" w:rsidRPr="00985ACE" w:rsidRDefault="00985ACE" w:rsidP="00985ACE">
      <w:pPr>
        <w:pStyle w:val="Prrafodelista"/>
        <w:numPr>
          <w:ilvl w:val="0"/>
          <w:numId w:val="22"/>
        </w:numPr>
        <w:rPr>
          <w:sz w:val="22"/>
        </w:rPr>
      </w:pPr>
      <w:r w:rsidRPr="00985ACE">
        <w:rPr>
          <w:sz w:val="22"/>
        </w:rPr>
        <w:t xml:space="preserve">Estas articulaciones están </w:t>
      </w:r>
      <w:r w:rsidRPr="00985ACE">
        <w:rPr>
          <w:b/>
          <w:sz w:val="22"/>
        </w:rPr>
        <w:t>reforzadas</w:t>
      </w:r>
      <w:r w:rsidRPr="00985ACE">
        <w:rPr>
          <w:sz w:val="22"/>
        </w:rPr>
        <w:t xml:space="preserve"> por los </w:t>
      </w:r>
      <w:r w:rsidRPr="00985ACE">
        <w:rPr>
          <w:b/>
          <w:sz w:val="22"/>
        </w:rPr>
        <w:t>ligamentos iliolumbares</w:t>
      </w:r>
      <w:r w:rsidRPr="00985ACE">
        <w:rPr>
          <w:sz w:val="22"/>
        </w:rPr>
        <w:t xml:space="preserve"> en forma de abanico desde las </w:t>
      </w:r>
      <w:r w:rsidRPr="00985ACE">
        <w:rPr>
          <w:sz w:val="22"/>
          <w:u w:val="single"/>
        </w:rPr>
        <w:t>apófisis transversas de L5</w:t>
      </w:r>
      <w:r w:rsidRPr="00985ACE">
        <w:rPr>
          <w:sz w:val="22"/>
        </w:rPr>
        <w:t xml:space="preserve"> a ambos iliones.</w:t>
      </w:r>
    </w:p>
    <w:p w:rsidR="00985ACE" w:rsidRDefault="00985ACE" w:rsidP="00F35624">
      <w:pPr>
        <w:rPr>
          <w:sz w:val="22"/>
        </w:rPr>
      </w:pPr>
    </w:p>
    <w:p w:rsidR="00985ACE" w:rsidRDefault="00985ACE" w:rsidP="00985ACE">
      <w:pPr>
        <w:pStyle w:val="Ttulo2"/>
      </w:pPr>
      <w:r>
        <w:t>Articulación Sacrococcígea</w:t>
      </w:r>
    </w:p>
    <w:p w:rsidR="00985ACE" w:rsidRPr="003C370D" w:rsidRDefault="00983845" w:rsidP="00985ACE">
      <w:pPr>
        <w:pStyle w:val="Prrafodelista"/>
        <w:numPr>
          <w:ilvl w:val="0"/>
          <w:numId w:val="23"/>
        </w:numPr>
        <w:rPr>
          <w:b/>
          <w:sz w:val="22"/>
          <w:u w:val="single"/>
        </w:rPr>
      </w:pPr>
      <w:r>
        <w:rPr>
          <w:b/>
          <w:noProof/>
          <w:sz w:val="22"/>
          <w:u w:val="single"/>
          <w:lang w:val="es-GT" w:eastAsia="es-GT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4442460</wp:posOffset>
                </wp:positionH>
                <wp:positionV relativeFrom="paragraph">
                  <wp:posOffset>165100</wp:posOffset>
                </wp:positionV>
                <wp:extent cx="2445385" cy="3848735"/>
                <wp:effectExtent l="0" t="0" r="0" b="0"/>
                <wp:wrapSquare wrapText="bothSides"/>
                <wp:docPr id="18" name="18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5385" cy="3848735"/>
                          <a:chOff x="0" y="0"/>
                          <a:chExt cx="2445488" cy="3848986"/>
                        </a:xfrm>
                      </wpg:grpSpPr>
                      <pic:pic xmlns:pic="http://schemas.openxmlformats.org/drawingml/2006/picture">
                        <pic:nvPicPr>
                          <pic:cNvPr id="16" name="Imagen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339162" cy="1212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Imagen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0632" y="1275907"/>
                            <a:ext cx="2434856" cy="25730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18 Grupo" o:spid="_x0000_s1026" style="position:absolute;margin-left:349.8pt;margin-top:13pt;width:192.55pt;height:303.05pt;z-index:251672576" coordsize="24454,38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">
                <v:shape id="Imagen 16" o:spid="_x0000_s1027" type="#_x0000_t75" style="position:absolute;width:23391;height:12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ygbnCAAAA2wAAAA8AAABkcnMvZG93bnJldi54bWxET01rwkAQvRf6H5YpeKsbK0ibukprKQTE&#10;Q2MOOQ7ZMQlmZ8Pu1iT/3hUEb/N4n7PejqYTF3K+taxgMU9AEFdWt1wrKI6/r+8gfEDW2FkmBRN5&#10;2G6en9aYajvwH13yUIsYwj5FBU0IfSqlrxoy6Oe2J47cyTqDIUJXS+1wiOGmk29JspIGW44NDfa0&#10;a6g65/9GgQnu+1BlbvpIfop8uV+U5c5mSs1exq9PEIHG8BDf3ZmO81dw+yUeIDd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MoG5wgAAANsAAAAPAAAAAAAAAAAAAAAAAJ8C&#10;AABkcnMvZG93bnJldi54bWxQSwUGAAAAAAQABAD3AAAAjgMAAAAA&#10;">
                  <v:imagedata r:id="rId26" o:title=""/>
                  <v:path arrowok="t"/>
                </v:shape>
                <v:shape id="Imagen 15" o:spid="_x0000_s1028" type="#_x0000_t75" style="position:absolute;left:106;top:12759;width:24348;height:2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SFXi6AAAA2wAAAA8AAABkcnMvZG93bnJldi54bWxET0sKwjAQ3QveIYzgTlMFi1SjiCC49bcf&#10;mrEtNpOSpLV6eiMI7ubxvrPe9qYWHTlfWVYwmyYgiHOrKy4UXC+HyRKED8gaa8uk4EUetpvhYI2Z&#10;tk8+UXcOhYgh7DNUUIbQZFL6vCSDfmob4sjdrTMYInSF1A6fMdzUcp4kqTRYcWwosaF9Sfnj3BoF&#10;Xb98FI3rbvMrLdK39WTTtlVqPOp3KxCB+vAX/9xHHecv4PtLPEBuP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sdIVeLoAAADbAAAADwAAAAAAAAAAAAAAAACfAgAAZHJzL2Rv&#10;d25yZXYueG1sUEsFBgAAAAAEAAQA9wAAAIYDAAAAAA==&#10;">
                  <v:imagedata r:id="rId27" o:title=""/>
                  <v:path arrowok="t"/>
                </v:shape>
                <w10:wrap type="square"/>
              </v:group>
            </w:pict>
          </mc:Fallback>
        </mc:AlternateContent>
      </w:r>
      <w:r w:rsidR="00985ACE" w:rsidRPr="003C370D">
        <w:rPr>
          <w:b/>
          <w:sz w:val="22"/>
          <w:u w:val="single"/>
        </w:rPr>
        <w:t>Articulación cartilaginosa secundaria con un disco intervertebral.</w:t>
      </w:r>
    </w:p>
    <w:p w:rsidR="00985ACE" w:rsidRPr="00985ACE" w:rsidRDefault="00985ACE" w:rsidP="00985ACE">
      <w:pPr>
        <w:pStyle w:val="Prrafodelista"/>
        <w:numPr>
          <w:ilvl w:val="0"/>
          <w:numId w:val="23"/>
        </w:numPr>
        <w:rPr>
          <w:sz w:val="22"/>
        </w:rPr>
      </w:pPr>
      <w:r w:rsidRPr="003C370D">
        <w:rPr>
          <w:b/>
          <w:sz w:val="22"/>
        </w:rPr>
        <w:t>Fibrocartílago y ligamentos</w:t>
      </w:r>
      <w:r w:rsidRPr="00985ACE">
        <w:rPr>
          <w:sz w:val="22"/>
        </w:rPr>
        <w:t xml:space="preserve"> unen el vértice del sacro a la base del cóccix.</w:t>
      </w:r>
    </w:p>
    <w:p w:rsidR="00985ACE" w:rsidRPr="00985ACE" w:rsidRDefault="00985ACE" w:rsidP="00985ACE">
      <w:pPr>
        <w:pStyle w:val="Prrafodelista"/>
        <w:numPr>
          <w:ilvl w:val="0"/>
          <w:numId w:val="23"/>
        </w:numPr>
        <w:rPr>
          <w:sz w:val="22"/>
        </w:rPr>
      </w:pPr>
      <w:r w:rsidRPr="003C370D">
        <w:rPr>
          <w:b/>
          <w:sz w:val="22"/>
        </w:rPr>
        <w:t>Los ligamentos sacrococcígeos anterior y posterior</w:t>
      </w:r>
      <w:r w:rsidRPr="00985ACE">
        <w:rPr>
          <w:sz w:val="22"/>
        </w:rPr>
        <w:t xml:space="preserve"> son cintas largas que refuerzan la articulación</w:t>
      </w:r>
    </w:p>
    <w:p w:rsidR="00083B88" w:rsidRDefault="00083B88" w:rsidP="00F35624">
      <w:pPr>
        <w:rPr>
          <w:sz w:val="22"/>
        </w:rPr>
      </w:pPr>
    </w:p>
    <w:p w:rsidR="00083B88" w:rsidRDefault="00083B88" w:rsidP="00083B88">
      <w:pPr>
        <w:pStyle w:val="Ttulo2"/>
      </w:pPr>
      <w:r>
        <w:t>Tipos de Pelvis</w:t>
      </w:r>
    </w:p>
    <w:p w:rsidR="00083B88" w:rsidRPr="00083B88" w:rsidRDefault="00083B88" w:rsidP="00083B88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083B88">
        <w:rPr>
          <w:b/>
        </w:rPr>
        <w:t>Pelvis ginecoide</w:t>
      </w:r>
      <w:r w:rsidRPr="00083B88">
        <w:rPr>
          <w:sz w:val="22"/>
        </w:rPr>
        <w:t>: femenino normal, presenta una forma redondeada oval y diámetro transverso ancho.</w:t>
      </w:r>
    </w:p>
    <w:p w:rsidR="00083B88" w:rsidRPr="00083B88" w:rsidRDefault="00083B88" w:rsidP="00083B88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083B88">
        <w:rPr>
          <w:b/>
        </w:rPr>
        <w:t>Pelvis androide</w:t>
      </w:r>
      <w:r w:rsidRPr="00083B88">
        <w:rPr>
          <w:sz w:val="22"/>
        </w:rPr>
        <w:t>: masculina, puede crear riesgo en mujeres durante el parto vaginal.</w:t>
      </w:r>
    </w:p>
    <w:p w:rsidR="00083B88" w:rsidRDefault="00083B88" w:rsidP="00083B88">
      <w:pPr>
        <w:rPr>
          <w:sz w:val="22"/>
        </w:rPr>
      </w:pPr>
    </w:p>
    <w:p w:rsidR="0041039F" w:rsidRPr="00083B88" w:rsidRDefault="00083B88" w:rsidP="00083B88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083B88">
        <w:rPr>
          <w:b/>
          <w:sz w:val="22"/>
        </w:rPr>
        <w:t>Tipos Androide y Antropoide</w:t>
      </w:r>
      <w:r w:rsidRPr="00083B88">
        <w:rPr>
          <w:sz w:val="22"/>
        </w:rPr>
        <w:t xml:space="preserve"> son comunes en hombres</w:t>
      </w:r>
    </w:p>
    <w:p w:rsidR="00083B88" w:rsidRPr="00083B88" w:rsidRDefault="00083B88" w:rsidP="00083B88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083B88">
        <w:rPr>
          <w:b/>
          <w:sz w:val="22"/>
        </w:rPr>
        <w:t xml:space="preserve">Tipos Ginecoide y androide </w:t>
      </w:r>
      <w:r w:rsidRPr="00083B88">
        <w:rPr>
          <w:sz w:val="22"/>
        </w:rPr>
        <w:t>en mujeres blancas</w:t>
      </w:r>
    </w:p>
    <w:p w:rsidR="00083B88" w:rsidRPr="00083B88" w:rsidRDefault="00083B88" w:rsidP="00083B88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083B88">
        <w:rPr>
          <w:b/>
          <w:sz w:val="22"/>
        </w:rPr>
        <w:t>Tipos Ginecoide y Antropoide</w:t>
      </w:r>
      <w:r w:rsidRPr="00083B88">
        <w:rPr>
          <w:sz w:val="22"/>
        </w:rPr>
        <w:t xml:space="preserve"> en mujeres negras</w:t>
      </w:r>
    </w:p>
    <w:p w:rsidR="00083B88" w:rsidRPr="00F35624" w:rsidRDefault="00983845" w:rsidP="00F35624">
      <w:pPr>
        <w:rPr>
          <w:sz w:val="22"/>
        </w:rPr>
      </w:pPr>
      <w:r w:rsidRPr="00983845">
        <w:rPr>
          <w:noProof/>
          <w:lang w:val="es-GT" w:eastAsia="es-GT"/>
        </w:rPr>
        <w:t xml:space="preserve"> </w:t>
      </w:r>
    </w:p>
    <w:p w:rsidR="00983845" w:rsidRDefault="00983845">
      <w:pPr>
        <w:spacing w:after="200" w:line="276" w:lineRule="auto"/>
        <w:jc w:val="left"/>
        <w:rPr>
          <w:rFonts w:asciiTheme="majorHAnsi" w:eastAsiaTheme="majorEastAsia" w:hAnsiTheme="majorHAnsi" w:cstheme="majorBidi"/>
          <w:b/>
          <w:bCs/>
          <w:sz w:val="28"/>
          <w:szCs w:val="26"/>
        </w:rPr>
      </w:pPr>
      <w:r>
        <w:br w:type="page"/>
      </w:r>
    </w:p>
    <w:p w:rsidR="002B273E" w:rsidRDefault="001167FC" w:rsidP="001167FC">
      <w:pPr>
        <w:pStyle w:val="Ttulo2"/>
      </w:pPr>
      <w:r>
        <w:lastRenderedPageBreak/>
        <w:t xml:space="preserve">Comparación Pelvis Masc y Fem.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25"/>
        <w:gridCol w:w="3402"/>
        <w:gridCol w:w="3572"/>
      </w:tblGrid>
      <w:tr w:rsidR="00983845" w:rsidRPr="001167FC" w:rsidTr="001167FC">
        <w:tc>
          <w:tcPr>
            <w:tcW w:w="4025" w:type="dxa"/>
            <w:vAlign w:val="center"/>
          </w:tcPr>
          <w:p w:rsidR="002B273E" w:rsidRPr="001167FC" w:rsidRDefault="002B273E" w:rsidP="001167FC">
            <w:pPr>
              <w:jc w:val="center"/>
              <w:rPr>
                <w:b/>
                <w:sz w:val="22"/>
              </w:rPr>
            </w:pPr>
            <w:r w:rsidRPr="001167FC">
              <w:rPr>
                <w:b/>
                <w:sz w:val="22"/>
              </w:rPr>
              <w:t>Pelvis Ósea</w:t>
            </w:r>
          </w:p>
        </w:tc>
        <w:tc>
          <w:tcPr>
            <w:tcW w:w="3402" w:type="dxa"/>
            <w:vAlign w:val="center"/>
          </w:tcPr>
          <w:p w:rsidR="002B273E" w:rsidRPr="001167FC" w:rsidRDefault="002B273E" w:rsidP="001167FC">
            <w:pPr>
              <w:jc w:val="center"/>
              <w:rPr>
                <w:b/>
                <w:sz w:val="22"/>
              </w:rPr>
            </w:pPr>
            <w:r w:rsidRPr="001167FC">
              <w:rPr>
                <w:b/>
                <w:sz w:val="22"/>
              </w:rPr>
              <w:t>Hombre</w:t>
            </w:r>
          </w:p>
        </w:tc>
        <w:tc>
          <w:tcPr>
            <w:tcW w:w="3572" w:type="dxa"/>
            <w:vAlign w:val="center"/>
          </w:tcPr>
          <w:p w:rsidR="002B273E" w:rsidRPr="001167FC" w:rsidRDefault="002B273E" w:rsidP="001167FC">
            <w:pPr>
              <w:jc w:val="center"/>
              <w:rPr>
                <w:b/>
                <w:sz w:val="22"/>
              </w:rPr>
            </w:pPr>
            <w:r w:rsidRPr="001167FC">
              <w:rPr>
                <w:b/>
                <w:sz w:val="22"/>
              </w:rPr>
              <w:t>Mujer</w:t>
            </w:r>
          </w:p>
        </w:tc>
      </w:tr>
      <w:tr w:rsidR="00983845" w:rsidTr="001167FC">
        <w:tc>
          <w:tcPr>
            <w:tcW w:w="4025" w:type="dxa"/>
            <w:vAlign w:val="center"/>
          </w:tcPr>
          <w:p w:rsidR="002B273E" w:rsidRPr="001167FC" w:rsidRDefault="002B273E" w:rsidP="001167FC">
            <w:pPr>
              <w:jc w:val="center"/>
              <w:rPr>
                <w:b/>
                <w:sz w:val="22"/>
              </w:rPr>
            </w:pPr>
            <w:r w:rsidRPr="001167FC">
              <w:rPr>
                <w:b/>
                <w:sz w:val="22"/>
              </w:rPr>
              <w:t>Estructura</w:t>
            </w:r>
          </w:p>
        </w:tc>
        <w:tc>
          <w:tcPr>
            <w:tcW w:w="3402" w:type="dxa"/>
            <w:vAlign w:val="center"/>
          </w:tcPr>
          <w:p w:rsidR="002B273E" w:rsidRDefault="002B273E" w:rsidP="001167FC">
            <w:pPr>
              <w:jc w:val="center"/>
              <w:rPr>
                <w:sz w:val="22"/>
              </w:rPr>
            </w:pPr>
            <w:r>
              <w:rPr>
                <w:sz w:val="22"/>
              </w:rPr>
              <w:t>Gruesa y pesada</w:t>
            </w:r>
          </w:p>
        </w:tc>
        <w:tc>
          <w:tcPr>
            <w:tcW w:w="3572" w:type="dxa"/>
            <w:vAlign w:val="center"/>
          </w:tcPr>
          <w:p w:rsidR="002B273E" w:rsidRDefault="002B273E" w:rsidP="001167FC">
            <w:pPr>
              <w:jc w:val="center"/>
              <w:rPr>
                <w:sz w:val="22"/>
              </w:rPr>
            </w:pPr>
            <w:r>
              <w:rPr>
                <w:sz w:val="22"/>
              </w:rPr>
              <w:t>Delgada y ligera</w:t>
            </w:r>
          </w:p>
        </w:tc>
      </w:tr>
      <w:tr w:rsidR="00983845" w:rsidTr="001167FC">
        <w:tc>
          <w:tcPr>
            <w:tcW w:w="4025" w:type="dxa"/>
            <w:vAlign w:val="center"/>
          </w:tcPr>
          <w:p w:rsidR="002B273E" w:rsidRPr="001167FC" w:rsidRDefault="002B273E" w:rsidP="001167FC">
            <w:pPr>
              <w:jc w:val="center"/>
              <w:rPr>
                <w:b/>
                <w:sz w:val="22"/>
              </w:rPr>
            </w:pPr>
            <w:r w:rsidRPr="001167FC">
              <w:rPr>
                <w:b/>
                <w:sz w:val="22"/>
              </w:rPr>
              <w:t>Pelvis Mayor</w:t>
            </w:r>
          </w:p>
        </w:tc>
        <w:tc>
          <w:tcPr>
            <w:tcW w:w="3402" w:type="dxa"/>
            <w:vAlign w:val="center"/>
          </w:tcPr>
          <w:p w:rsidR="002B273E" w:rsidRDefault="002B273E" w:rsidP="001167FC">
            <w:pPr>
              <w:jc w:val="center"/>
              <w:rPr>
                <w:sz w:val="22"/>
              </w:rPr>
            </w:pPr>
            <w:r>
              <w:rPr>
                <w:sz w:val="22"/>
              </w:rPr>
              <w:t>Profunda</w:t>
            </w:r>
          </w:p>
        </w:tc>
        <w:tc>
          <w:tcPr>
            <w:tcW w:w="3572" w:type="dxa"/>
            <w:vAlign w:val="center"/>
          </w:tcPr>
          <w:p w:rsidR="002B273E" w:rsidRDefault="001167FC" w:rsidP="001167FC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Poco profunda</w:t>
            </w:r>
          </w:p>
        </w:tc>
      </w:tr>
      <w:tr w:rsidR="00983845" w:rsidTr="001167FC">
        <w:tc>
          <w:tcPr>
            <w:tcW w:w="4025" w:type="dxa"/>
            <w:vAlign w:val="center"/>
          </w:tcPr>
          <w:p w:rsidR="002B273E" w:rsidRPr="001167FC" w:rsidRDefault="002B273E" w:rsidP="001167FC">
            <w:pPr>
              <w:jc w:val="center"/>
              <w:rPr>
                <w:b/>
                <w:sz w:val="22"/>
              </w:rPr>
            </w:pPr>
            <w:r w:rsidRPr="001167FC">
              <w:rPr>
                <w:b/>
                <w:sz w:val="22"/>
              </w:rPr>
              <w:t>Pelvis Menor</w:t>
            </w:r>
          </w:p>
        </w:tc>
        <w:tc>
          <w:tcPr>
            <w:tcW w:w="3402" w:type="dxa"/>
            <w:vAlign w:val="center"/>
          </w:tcPr>
          <w:p w:rsidR="002B273E" w:rsidRDefault="002B273E" w:rsidP="001167FC">
            <w:pPr>
              <w:jc w:val="center"/>
              <w:rPr>
                <w:sz w:val="22"/>
              </w:rPr>
            </w:pPr>
            <w:r>
              <w:rPr>
                <w:sz w:val="22"/>
              </w:rPr>
              <w:t>Estrecha y profunda, cónica</w:t>
            </w:r>
          </w:p>
        </w:tc>
        <w:tc>
          <w:tcPr>
            <w:tcW w:w="3572" w:type="dxa"/>
            <w:vAlign w:val="center"/>
          </w:tcPr>
          <w:p w:rsidR="002B273E" w:rsidRDefault="001167FC" w:rsidP="001167FC">
            <w:pPr>
              <w:jc w:val="center"/>
              <w:rPr>
                <w:sz w:val="22"/>
              </w:rPr>
            </w:pPr>
            <w:r>
              <w:rPr>
                <w:sz w:val="22"/>
              </w:rPr>
              <w:t>Ancha y poco profunda, cilíndrica</w:t>
            </w:r>
          </w:p>
        </w:tc>
      </w:tr>
      <w:tr w:rsidR="00983845" w:rsidTr="001167FC">
        <w:tc>
          <w:tcPr>
            <w:tcW w:w="4025" w:type="dxa"/>
            <w:vAlign w:val="center"/>
          </w:tcPr>
          <w:p w:rsidR="002B273E" w:rsidRPr="001167FC" w:rsidRDefault="002B273E" w:rsidP="001167FC">
            <w:pPr>
              <w:jc w:val="center"/>
              <w:rPr>
                <w:b/>
                <w:sz w:val="22"/>
              </w:rPr>
            </w:pPr>
            <w:r w:rsidRPr="001167FC">
              <w:rPr>
                <w:b/>
                <w:sz w:val="22"/>
              </w:rPr>
              <w:t>Abertura superior de la pelvis</w:t>
            </w:r>
          </w:p>
        </w:tc>
        <w:tc>
          <w:tcPr>
            <w:tcW w:w="3402" w:type="dxa"/>
            <w:vAlign w:val="center"/>
          </w:tcPr>
          <w:p w:rsidR="002B273E" w:rsidRDefault="002B273E" w:rsidP="001167FC">
            <w:pPr>
              <w:jc w:val="center"/>
              <w:rPr>
                <w:sz w:val="22"/>
              </w:rPr>
            </w:pPr>
            <w:r>
              <w:rPr>
                <w:sz w:val="22"/>
              </w:rPr>
              <w:t>Forma de corazón, estrecha</w:t>
            </w:r>
          </w:p>
        </w:tc>
        <w:tc>
          <w:tcPr>
            <w:tcW w:w="3572" w:type="dxa"/>
            <w:vAlign w:val="center"/>
          </w:tcPr>
          <w:p w:rsidR="002B273E" w:rsidRDefault="001167FC" w:rsidP="001167FC">
            <w:pPr>
              <w:jc w:val="center"/>
              <w:rPr>
                <w:sz w:val="22"/>
              </w:rPr>
            </w:pPr>
            <w:r>
              <w:rPr>
                <w:sz w:val="22"/>
              </w:rPr>
              <w:t>Oval o redondeada, ancha</w:t>
            </w:r>
          </w:p>
        </w:tc>
      </w:tr>
      <w:tr w:rsidR="00983845" w:rsidTr="001167FC">
        <w:tc>
          <w:tcPr>
            <w:tcW w:w="4025" w:type="dxa"/>
            <w:vAlign w:val="center"/>
          </w:tcPr>
          <w:p w:rsidR="002B273E" w:rsidRPr="001167FC" w:rsidRDefault="002B273E" w:rsidP="001167FC">
            <w:pPr>
              <w:jc w:val="center"/>
              <w:rPr>
                <w:b/>
                <w:sz w:val="22"/>
              </w:rPr>
            </w:pPr>
            <w:r w:rsidRPr="001167FC">
              <w:rPr>
                <w:b/>
                <w:sz w:val="22"/>
              </w:rPr>
              <w:t>Abertura inferior de la pelvis</w:t>
            </w:r>
          </w:p>
        </w:tc>
        <w:tc>
          <w:tcPr>
            <w:tcW w:w="3402" w:type="dxa"/>
            <w:vAlign w:val="center"/>
          </w:tcPr>
          <w:p w:rsidR="002B273E" w:rsidRDefault="002B273E" w:rsidP="001167FC">
            <w:pPr>
              <w:jc w:val="center"/>
              <w:rPr>
                <w:sz w:val="22"/>
              </w:rPr>
            </w:pPr>
            <w:r>
              <w:rPr>
                <w:sz w:val="22"/>
              </w:rPr>
              <w:t>Pequeña</w:t>
            </w:r>
          </w:p>
        </w:tc>
        <w:tc>
          <w:tcPr>
            <w:tcW w:w="3572" w:type="dxa"/>
            <w:vAlign w:val="center"/>
          </w:tcPr>
          <w:p w:rsidR="002B273E" w:rsidRDefault="002B273E" w:rsidP="001167FC">
            <w:pPr>
              <w:jc w:val="center"/>
              <w:rPr>
                <w:sz w:val="22"/>
              </w:rPr>
            </w:pPr>
            <w:r>
              <w:rPr>
                <w:sz w:val="22"/>
              </w:rPr>
              <w:t>Grande</w:t>
            </w:r>
          </w:p>
        </w:tc>
      </w:tr>
      <w:tr w:rsidR="00983845" w:rsidTr="001167FC">
        <w:tc>
          <w:tcPr>
            <w:tcW w:w="4025" w:type="dxa"/>
            <w:vAlign w:val="center"/>
          </w:tcPr>
          <w:p w:rsidR="002B273E" w:rsidRPr="001167FC" w:rsidRDefault="002B273E" w:rsidP="001167FC">
            <w:pPr>
              <w:jc w:val="center"/>
              <w:rPr>
                <w:b/>
                <w:sz w:val="22"/>
              </w:rPr>
            </w:pPr>
            <w:r w:rsidRPr="001167FC">
              <w:rPr>
                <w:b/>
                <w:sz w:val="22"/>
              </w:rPr>
              <w:t>Arco del pubis y ángulo subpubiano</w:t>
            </w:r>
          </w:p>
        </w:tc>
        <w:tc>
          <w:tcPr>
            <w:tcW w:w="3402" w:type="dxa"/>
            <w:vAlign w:val="center"/>
          </w:tcPr>
          <w:p w:rsidR="002B273E" w:rsidRDefault="002B273E" w:rsidP="001167FC">
            <w:pPr>
              <w:jc w:val="center"/>
              <w:rPr>
                <w:sz w:val="22"/>
              </w:rPr>
            </w:pPr>
            <w:r>
              <w:rPr>
                <w:sz w:val="22"/>
              </w:rPr>
              <w:t>Estrecho (&lt;70°)</w:t>
            </w:r>
          </w:p>
        </w:tc>
        <w:tc>
          <w:tcPr>
            <w:tcW w:w="3572" w:type="dxa"/>
            <w:vAlign w:val="center"/>
          </w:tcPr>
          <w:p w:rsidR="002B273E" w:rsidRDefault="002B273E" w:rsidP="001167FC">
            <w:pPr>
              <w:jc w:val="center"/>
              <w:rPr>
                <w:sz w:val="22"/>
              </w:rPr>
            </w:pPr>
            <w:r>
              <w:rPr>
                <w:sz w:val="22"/>
              </w:rPr>
              <w:t>Ancho (&gt;80°)</w:t>
            </w:r>
          </w:p>
        </w:tc>
      </w:tr>
      <w:tr w:rsidR="00983845" w:rsidTr="001167FC">
        <w:tc>
          <w:tcPr>
            <w:tcW w:w="4025" w:type="dxa"/>
            <w:vAlign w:val="center"/>
          </w:tcPr>
          <w:p w:rsidR="002B273E" w:rsidRPr="001167FC" w:rsidRDefault="002B273E" w:rsidP="001167FC">
            <w:pPr>
              <w:jc w:val="center"/>
              <w:rPr>
                <w:b/>
                <w:sz w:val="22"/>
              </w:rPr>
            </w:pPr>
            <w:r w:rsidRPr="001167FC">
              <w:rPr>
                <w:b/>
                <w:sz w:val="22"/>
              </w:rPr>
              <w:t>Agujero obturado</w:t>
            </w:r>
          </w:p>
        </w:tc>
        <w:tc>
          <w:tcPr>
            <w:tcW w:w="3402" w:type="dxa"/>
            <w:vAlign w:val="center"/>
          </w:tcPr>
          <w:p w:rsidR="002B273E" w:rsidRDefault="002B273E" w:rsidP="001167FC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Redondo</w:t>
            </w:r>
          </w:p>
        </w:tc>
        <w:tc>
          <w:tcPr>
            <w:tcW w:w="3572" w:type="dxa"/>
            <w:vAlign w:val="center"/>
          </w:tcPr>
          <w:p w:rsidR="002B273E" w:rsidRDefault="002B273E" w:rsidP="001167FC">
            <w:pPr>
              <w:jc w:val="center"/>
              <w:rPr>
                <w:sz w:val="22"/>
              </w:rPr>
            </w:pPr>
            <w:r>
              <w:rPr>
                <w:sz w:val="22"/>
              </w:rPr>
              <w:t>Oval</w:t>
            </w:r>
          </w:p>
        </w:tc>
      </w:tr>
      <w:tr w:rsidR="00983845" w:rsidTr="001167FC">
        <w:tc>
          <w:tcPr>
            <w:tcW w:w="4025" w:type="dxa"/>
            <w:vAlign w:val="center"/>
          </w:tcPr>
          <w:p w:rsidR="002B273E" w:rsidRPr="001167FC" w:rsidRDefault="002B273E" w:rsidP="001167FC">
            <w:pPr>
              <w:jc w:val="center"/>
              <w:rPr>
                <w:b/>
                <w:sz w:val="22"/>
              </w:rPr>
            </w:pPr>
            <w:r w:rsidRPr="001167FC">
              <w:rPr>
                <w:b/>
                <w:sz w:val="22"/>
              </w:rPr>
              <w:t>Acetábulo</w:t>
            </w:r>
          </w:p>
        </w:tc>
        <w:tc>
          <w:tcPr>
            <w:tcW w:w="3402" w:type="dxa"/>
            <w:vAlign w:val="center"/>
          </w:tcPr>
          <w:p w:rsidR="002B273E" w:rsidRDefault="002B273E" w:rsidP="001167FC">
            <w:pPr>
              <w:jc w:val="center"/>
              <w:rPr>
                <w:sz w:val="22"/>
              </w:rPr>
            </w:pPr>
            <w:r>
              <w:rPr>
                <w:sz w:val="22"/>
              </w:rPr>
              <w:t>Grande</w:t>
            </w:r>
          </w:p>
        </w:tc>
        <w:tc>
          <w:tcPr>
            <w:tcW w:w="3572" w:type="dxa"/>
            <w:vAlign w:val="center"/>
          </w:tcPr>
          <w:p w:rsidR="002B273E" w:rsidRDefault="002B273E" w:rsidP="001167FC">
            <w:pPr>
              <w:jc w:val="center"/>
              <w:rPr>
                <w:sz w:val="22"/>
              </w:rPr>
            </w:pPr>
            <w:r>
              <w:rPr>
                <w:sz w:val="22"/>
              </w:rPr>
              <w:t>Pequeño</w:t>
            </w:r>
          </w:p>
        </w:tc>
      </w:tr>
      <w:tr w:rsidR="00983845" w:rsidTr="001167FC">
        <w:tc>
          <w:tcPr>
            <w:tcW w:w="4025" w:type="dxa"/>
            <w:vAlign w:val="center"/>
          </w:tcPr>
          <w:p w:rsidR="002B273E" w:rsidRPr="001167FC" w:rsidRDefault="002B273E" w:rsidP="001167FC">
            <w:pPr>
              <w:jc w:val="center"/>
              <w:rPr>
                <w:b/>
                <w:sz w:val="22"/>
              </w:rPr>
            </w:pPr>
            <w:r w:rsidRPr="001167FC">
              <w:rPr>
                <w:b/>
                <w:sz w:val="22"/>
              </w:rPr>
              <w:t>Escotadura Ciática Mayor</w:t>
            </w:r>
          </w:p>
        </w:tc>
        <w:tc>
          <w:tcPr>
            <w:tcW w:w="3402" w:type="dxa"/>
            <w:vAlign w:val="center"/>
          </w:tcPr>
          <w:p w:rsidR="002B273E" w:rsidRDefault="002B273E" w:rsidP="001167FC">
            <w:pPr>
              <w:jc w:val="center"/>
              <w:rPr>
                <w:sz w:val="22"/>
              </w:rPr>
            </w:pPr>
            <w:r>
              <w:rPr>
                <w:sz w:val="22"/>
              </w:rPr>
              <w:t>Estrecha (-70°); V invertida</w:t>
            </w:r>
          </w:p>
        </w:tc>
        <w:tc>
          <w:tcPr>
            <w:tcW w:w="3572" w:type="dxa"/>
            <w:vAlign w:val="center"/>
          </w:tcPr>
          <w:p w:rsidR="002B273E" w:rsidRDefault="002B273E" w:rsidP="001167FC">
            <w:pPr>
              <w:jc w:val="center"/>
              <w:rPr>
                <w:sz w:val="22"/>
              </w:rPr>
            </w:pPr>
            <w:r>
              <w:rPr>
                <w:sz w:val="22"/>
              </w:rPr>
              <w:t>Casi 90°.</w:t>
            </w:r>
          </w:p>
        </w:tc>
      </w:tr>
    </w:tbl>
    <w:p w:rsidR="002B273E" w:rsidRPr="00D5512C" w:rsidRDefault="00A068C3" w:rsidP="00D5512C">
      <w:pPr>
        <w:rPr>
          <w:sz w:val="22"/>
        </w:rPr>
      </w:pPr>
      <w:r>
        <w:rPr>
          <w:noProof/>
          <w:sz w:val="22"/>
          <w:lang w:val="es-GT" w:eastAsia="es-GT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DADD017" wp14:editId="3014C318">
                <wp:simplePos x="0" y="0"/>
                <wp:positionH relativeFrom="column">
                  <wp:posOffset>3262630</wp:posOffset>
                </wp:positionH>
                <wp:positionV relativeFrom="paragraph">
                  <wp:posOffset>123825</wp:posOffset>
                </wp:positionV>
                <wp:extent cx="3840480" cy="4245610"/>
                <wp:effectExtent l="0" t="0" r="7620" b="2540"/>
                <wp:wrapSquare wrapText="bothSides"/>
                <wp:docPr id="20" name="20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0480" cy="4245610"/>
                          <a:chOff x="0" y="0"/>
                          <a:chExt cx="3840480" cy="4245996"/>
                        </a:xfrm>
                      </wpg:grpSpPr>
                      <pic:pic xmlns:pic="http://schemas.openxmlformats.org/drawingml/2006/picture">
                        <pic:nvPicPr>
                          <pic:cNvPr id="11" name="Imagen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840480" cy="2623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Imagen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7707" y="2608028"/>
                            <a:ext cx="3784821" cy="16379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20 Grupo" o:spid="_x0000_s1026" style="position:absolute;margin-left:256.9pt;margin-top:9.75pt;width:302.4pt;height:334.3pt;z-index:251674624" coordsize="38404,42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1" o:spid="_x0000_s1027" type="#_x0000_t75" style="position:absolute;width:38404;height:26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AtsjAAAAA2wAAAA8AAABkcnMvZG93bnJldi54bWxET01rwzAMvRf6H4wKuzVOdxhdFie0hUJh&#10;bLB0u4tYi0NjOdhek/37eVDoTY/3qbKe7SCu5EPvWMEmy0EQt0733Cn4PB/XWxAhImscHJOCXwpQ&#10;V8tFiYV2E3/QtYmdSCEcClRgYhwLKUNryGLI3EicuG/nLcYEfSe1xymF20E+5vmTtNhzajA40sFQ&#10;e2l+rIJn/TqM5m1qdoH35qvbnujdOaUeVvPuBUSkOd7FN/dJp/kb+P8lHSCr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YC2yMAAAADbAAAADwAAAAAAAAAAAAAAAACfAgAA&#10;ZHJzL2Rvd25yZXYueG1sUEsFBgAAAAAEAAQA9wAAAIwDAAAAAA==&#10;">
                  <v:imagedata r:id="rId30" o:title=""/>
                  <v:path arrowok="t"/>
                </v:shape>
                <v:shape id="Imagen 19" o:spid="_x0000_s1028" type="#_x0000_t75" style="position:absolute;left:477;top:26080;width:37848;height:163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gH1rBAAAA2wAAAA8AAABkcnMvZG93bnJldi54bWxET8+vwUAQvr/E/7AZicsL2+cglCVIXrg4&#10;oBe30R1t6c5Wd1H/vZVI3ObL93Mms8aU4k61Kywr+OtFIIhTqwvOFCT7/+4QhPPIGkvLpOBJDmbT&#10;1s8EY20fvKX7zmcihLCLUUHufRVL6dKcDLqerYgDd7K1QR9gnUld4yOEm1L2o2ggDRYcGnKsaJlT&#10;etndjILf5FL109VxcW6uB7u5PbdDu18o1Wk38zEIT43/ij/utQ7zR/D+JRwgp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wgH1rBAAAA2wAAAA8AAAAAAAAAAAAAAAAAnwIA&#10;AGRycy9kb3ducmV2LnhtbFBLBQYAAAAABAAEAPcAAACNAwAAAAA=&#10;">
                  <v:imagedata r:id="rId31" o:title=""/>
                  <v:path arrowok="t"/>
                </v:shape>
                <w10:wrap type="square"/>
              </v:group>
            </w:pict>
          </mc:Fallback>
        </mc:AlternateContent>
      </w:r>
    </w:p>
    <w:p w:rsidR="00F46E78" w:rsidRPr="00F46E78" w:rsidRDefault="00F46E78" w:rsidP="00F46E78">
      <w:pPr>
        <w:pStyle w:val="Prrafodelista"/>
        <w:numPr>
          <w:ilvl w:val="0"/>
          <w:numId w:val="25"/>
        </w:numPr>
        <w:rPr>
          <w:sz w:val="22"/>
        </w:rPr>
      </w:pPr>
      <w:r w:rsidRPr="00F46E78">
        <w:rPr>
          <w:sz w:val="22"/>
        </w:rPr>
        <w:t>La cavidad abdominopélvica se extiende superiormente hacia la caja torácica e inferiormente dentro de la pelvis.</w:t>
      </w:r>
    </w:p>
    <w:p w:rsidR="00F46E78" w:rsidRPr="00A068C3" w:rsidRDefault="00F46E78" w:rsidP="00A068C3">
      <w:pPr>
        <w:rPr>
          <w:sz w:val="22"/>
        </w:rPr>
      </w:pPr>
    </w:p>
    <w:p w:rsidR="00D5512C" w:rsidRPr="00D5512C" w:rsidRDefault="006E434E" w:rsidP="006E434E">
      <w:pPr>
        <w:pStyle w:val="Ttulo2"/>
      </w:pPr>
      <w:r>
        <w:t>Cavidad Pélvica</w:t>
      </w:r>
    </w:p>
    <w:p w:rsidR="00F371E0" w:rsidRPr="00F46E78" w:rsidRDefault="00F371E0" w:rsidP="00F46E78">
      <w:pPr>
        <w:pStyle w:val="Prrafodelista"/>
        <w:numPr>
          <w:ilvl w:val="0"/>
          <w:numId w:val="25"/>
        </w:numPr>
        <w:rPr>
          <w:sz w:val="22"/>
        </w:rPr>
      </w:pPr>
      <w:r w:rsidRPr="00F46E78">
        <w:rPr>
          <w:sz w:val="22"/>
        </w:rPr>
        <w:t xml:space="preserve">Forma de </w:t>
      </w:r>
      <w:r w:rsidRPr="00512556">
        <w:rPr>
          <w:b/>
          <w:sz w:val="22"/>
        </w:rPr>
        <w:t>embudo</w:t>
      </w:r>
    </w:p>
    <w:p w:rsidR="00F371E0" w:rsidRPr="00F46E78" w:rsidRDefault="00F371E0" w:rsidP="00F46E78">
      <w:pPr>
        <w:pStyle w:val="Prrafodelista"/>
        <w:numPr>
          <w:ilvl w:val="0"/>
          <w:numId w:val="25"/>
        </w:numPr>
        <w:rPr>
          <w:sz w:val="22"/>
        </w:rPr>
      </w:pPr>
      <w:r w:rsidRPr="00F46E78">
        <w:rPr>
          <w:sz w:val="22"/>
        </w:rPr>
        <w:t xml:space="preserve">Es el espacio limitado periféricamente por las </w:t>
      </w:r>
      <w:r w:rsidRPr="00512556">
        <w:rPr>
          <w:b/>
          <w:sz w:val="22"/>
        </w:rPr>
        <w:t>paredes y el suelo de la pelvis</w:t>
      </w:r>
      <w:r w:rsidRPr="00F46E78">
        <w:rPr>
          <w:sz w:val="22"/>
        </w:rPr>
        <w:t xml:space="preserve"> (hueso, ligamentos y músculo)</w:t>
      </w:r>
    </w:p>
    <w:p w:rsidR="00D5512C" w:rsidRPr="00F46E78" w:rsidRDefault="00F46E78" w:rsidP="00F46E78">
      <w:pPr>
        <w:pStyle w:val="Prrafodelista"/>
        <w:numPr>
          <w:ilvl w:val="0"/>
          <w:numId w:val="25"/>
        </w:numPr>
        <w:rPr>
          <w:sz w:val="22"/>
        </w:rPr>
      </w:pPr>
      <w:r w:rsidRPr="00F46E78">
        <w:rPr>
          <w:sz w:val="22"/>
        </w:rPr>
        <w:t xml:space="preserve">Constituye la </w:t>
      </w:r>
      <w:r w:rsidRPr="0092433D">
        <w:rPr>
          <w:b/>
          <w:sz w:val="22"/>
        </w:rPr>
        <w:t>porción posteroinferior</w:t>
      </w:r>
      <w:r w:rsidRPr="00F46E78">
        <w:rPr>
          <w:sz w:val="22"/>
        </w:rPr>
        <w:t xml:space="preserve"> de la </w:t>
      </w:r>
      <w:r w:rsidRPr="0092433D">
        <w:rPr>
          <w:sz w:val="22"/>
          <w:u w:val="single"/>
        </w:rPr>
        <w:t>cavidad abdominopélvica</w:t>
      </w:r>
    </w:p>
    <w:p w:rsidR="00F46E78" w:rsidRPr="00F46E78" w:rsidRDefault="00F46E78" w:rsidP="00F46E78">
      <w:pPr>
        <w:pStyle w:val="Prrafodelista"/>
        <w:numPr>
          <w:ilvl w:val="0"/>
          <w:numId w:val="25"/>
        </w:numPr>
        <w:rPr>
          <w:sz w:val="22"/>
        </w:rPr>
      </w:pPr>
      <w:r w:rsidRPr="0092433D">
        <w:rPr>
          <w:b/>
          <w:sz w:val="22"/>
        </w:rPr>
        <w:t>Se continúa</w:t>
      </w:r>
      <w:r w:rsidRPr="00F46E78">
        <w:rPr>
          <w:sz w:val="22"/>
        </w:rPr>
        <w:t xml:space="preserve"> con la </w:t>
      </w:r>
      <w:r w:rsidRPr="0092433D">
        <w:rPr>
          <w:sz w:val="22"/>
          <w:u w:val="single"/>
        </w:rPr>
        <w:t>cavidad abdominal</w:t>
      </w:r>
      <w:r w:rsidRPr="00F46E78">
        <w:rPr>
          <w:sz w:val="22"/>
        </w:rPr>
        <w:t xml:space="preserve"> en la </w:t>
      </w:r>
      <w:r w:rsidRPr="0092433D">
        <w:rPr>
          <w:b/>
          <w:sz w:val="22"/>
        </w:rPr>
        <w:t>abertura superior de la pelvis</w:t>
      </w:r>
      <w:r w:rsidRPr="00F46E78">
        <w:rPr>
          <w:sz w:val="22"/>
        </w:rPr>
        <w:t xml:space="preserve">, formando un </w:t>
      </w:r>
      <w:r w:rsidRPr="0092433D">
        <w:rPr>
          <w:sz w:val="22"/>
          <w:u w:val="single"/>
        </w:rPr>
        <w:t>ángulo posterior</w:t>
      </w:r>
      <w:r w:rsidRPr="00F46E78">
        <w:rPr>
          <w:sz w:val="22"/>
        </w:rPr>
        <w:t xml:space="preserve"> con ella.</w:t>
      </w:r>
    </w:p>
    <w:p w:rsidR="00F46E78" w:rsidRDefault="00F46E78" w:rsidP="00F46E78">
      <w:pPr>
        <w:pStyle w:val="Prrafodelista"/>
        <w:numPr>
          <w:ilvl w:val="0"/>
          <w:numId w:val="25"/>
        </w:numPr>
        <w:rPr>
          <w:sz w:val="22"/>
        </w:rPr>
      </w:pPr>
      <w:r w:rsidRPr="0092433D">
        <w:rPr>
          <w:b/>
          <w:sz w:val="22"/>
        </w:rPr>
        <w:t xml:space="preserve">Contiene </w:t>
      </w:r>
      <w:r w:rsidR="000147AC" w:rsidRPr="0092433D">
        <w:rPr>
          <w:sz w:val="22"/>
        </w:rPr>
        <w:t>porciones terminales</w:t>
      </w:r>
      <w:r w:rsidR="000147AC">
        <w:rPr>
          <w:sz w:val="22"/>
        </w:rPr>
        <w:t xml:space="preserve"> de los uréteres, vejiga, recto, órganos genitales pélvicos, asas de intestino delgado (íleon), intestino grueso (apéndice, colon transverso o sigmoide), vasos, linfáticos y nervios.</w:t>
      </w:r>
    </w:p>
    <w:p w:rsidR="0092433D" w:rsidRDefault="0092433D" w:rsidP="0092433D">
      <w:pPr>
        <w:rPr>
          <w:b/>
        </w:rPr>
      </w:pPr>
    </w:p>
    <w:p w:rsidR="00E511F6" w:rsidRPr="0092433D" w:rsidRDefault="00E511F6" w:rsidP="0092433D">
      <w:pPr>
        <w:rPr>
          <w:b/>
        </w:rPr>
      </w:pPr>
      <w:r w:rsidRPr="0092433D">
        <w:rPr>
          <w:b/>
        </w:rPr>
        <w:t>La cavidad pélvica está limitada:</w:t>
      </w:r>
    </w:p>
    <w:p w:rsidR="000147AC" w:rsidRDefault="00E511F6" w:rsidP="00F46E78">
      <w:pPr>
        <w:pStyle w:val="Prrafodelista"/>
        <w:numPr>
          <w:ilvl w:val="0"/>
          <w:numId w:val="25"/>
        </w:numPr>
        <w:rPr>
          <w:sz w:val="22"/>
        </w:rPr>
      </w:pPr>
      <w:r w:rsidRPr="0092433D">
        <w:rPr>
          <w:b/>
          <w:sz w:val="22"/>
        </w:rPr>
        <w:t>Inferiormente</w:t>
      </w:r>
      <w:r>
        <w:rPr>
          <w:sz w:val="22"/>
        </w:rPr>
        <w:t xml:space="preserve"> por el </w:t>
      </w:r>
      <w:r w:rsidRPr="0092433D">
        <w:rPr>
          <w:b/>
          <w:sz w:val="22"/>
          <w:u w:val="single"/>
        </w:rPr>
        <w:t>diafragma pélvico</w:t>
      </w:r>
      <w:r>
        <w:rPr>
          <w:sz w:val="22"/>
        </w:rPr>
        <w:t xml:space="preserve"> musculofascial suspendido por encima de la abertura inferior de la pelvis, formando el suelo de la pelvis con forma de cuenco.</w:t>
      </w:r>
    </w:p>
    <w:p w:rsidR="00E511F6" w:rsidRDefault="00A068C3" w:rsidP="00F46E78">
      <w:pPr>
        <w:pStyle w:val="Prrafodelista"/>
        <w:numPr>
          <w:ilvl w:val="0"/>
          <w:numId w:val="25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75648" behindDoc="0" locked="0" layoutInCell="1" allowOverlap="1" wp14:anchorId="60D04DB6" wp14:editId="324220D3">
            <wp:simplePos x="0" y="0"/>
            <wp:positionH relativeFrom="column">
              <wp:posOffset>4413885</wp:posOffset>
            </wp:positionH>
            <wp:positionV relativeFrom="paragraph">
              <wp:posOffset>151765</wp:posOffset>
            </wp:positionV>
            <wp:extent cx="2776855" cy="2606675"/>
            <wp:effectExtent l="0" t="0" r="4445" b="3175"/>
            <wp:wrapSquare wrapText="bothSides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76855" cy="260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11F6" w:rsidRPr="0092433D">
        <w:rPr>
          <w:b/>
          <w:sz w:val="22"/>
        </w:rPr>
        <w:t>Posteriormente</w:t>
      </w:r>
      <w:r w:rsidR="00E511F6">
        <w:rPr>
          <w:sz w:val="22"/>
        </w:rPr>
        <w:t xml:space="preserve"> por el </w:t>
      </w:r>
      <w:r w:rsidR="00E511F6" w:rsidRPr="0092433D">
        <w:rPr>
          <w:b/>
          <w:sz w:val="22"/>
          <w:u w:val="single"/>
        </w:rPr>
        <w:t>cóccix</w:t>
      </w:r>
      <w:r w:rsidR="00E511F6">
        <w:rPr>
          <w:sz w:val="22"/>
        </w:rPr>
        <w:t xml:space="preserve"> y la porción inferior del </w:t>
      </w:r>
      <w:r w:rsidR="00E511F6" w:rsidRPr="0092433D">
        <w:rPr>
          <w:b/>
          <w:sz w:val="22"/>
          <w:u w:val="single"/>
        </w:rPr>
        <w:t>sacro</w:t>
      </w:r>
      <w:r w:rsidR="00E511F6">
        <w:rPr>
          <w:sz w:val="22"/>
        </w:rPr>
        <w:t>.</w:t>
      </w:r>
    </w:p>
    <w:p w:rsidR="00E511F6" w:rsidRDefault="00E511F6" w:rsidP="00F46E78">
      <w:pPr>
        <w:pStyle w:val="Prrafodelista"/>
        <w:numPr>
          <w:ilvl w:val="0"/>
          <w:numId w:val="25"/>
        </w:numPr>
        <w:rPr>
          <w:sz w:val="22"/>
        </w:rPr>
      </w:pPr>
      <w:r w:rsidRPr="0092433D">
        <w:rPr>
          <w:b/>
          <w:sz w:val="22"/>
        </w:rPr>
        <w:t>La poción superior del sacro</w:t>
      </w:r>
      <w:r>
        <w:rPr>
          <w:sz w:val="22"/>
        </w:rPr>
        <w:t xml:space="preserve"> forma un </w:t>
      </w:r>
      <w:r w:rsidRPr="0092433D">
        <w:rPr>
          <w:sz w:val="22"/>
          <w:u w:val="single"/>
        </w:rPr>
        <w:t>techo</w:t>
      </w:r>
      <w:r>
        <w:rPr>
          <w:sz w:val="22"/>
        </w:rPr>
        <w:t xml:space="preserve"> sobre la mitad posterior de la cavidad.</w:t>
      </w:r>
    </w:p>
    <w:p w:rsidR="00E511F6" w:rsidRDefault="00E511F6" w:rsidP="00E511F6">
      <w:pPr>
        <w:pStyle w:val="Prrafodelista"/>
        <w:ind w:left="360"/>
        <w:rPr>
          <w:sz w:val="22"/>
        </w:rPr>
      </w:pPr>
    </w:p>
    <w:p w:rsidR="00E511F6" w:rsidRDefault="00E511F6" w:rsidP="00F46E78">
      <w:pPr>
        <w:pStyle w:val="Prrafodelista"/>
        <w:numPr>
          <w:ilvl w:val="0"/>
          <w:numId w:val="25"/>
        </w:numPr>
        <w:rPr>
          <w:sz w:val="22"/>
        </w:rPr>
      </w:pPr>
      <w:r>
        <w:rPr>
          <w:sz w:val="22"/>
        </w:rPr>
        <w:t xml:space="preserve">El cuerpo de los huesos </w:t>
      </w:r>
      <w:r w:rsidRPr="00512556">
        <w:rPr>
          <w:b/>
          <w:sz w:val="22"/>
        </w:rPr>
        <w:t>pubis y la sínfisis púbica</w:t>
      </w:r>
      <w:r>
        <w:rPr>
          <w:sz w:val="22"/>
        </w:rPr>
        <w:t xml:space="preserve"> que los une forman una </w:t>
      </w:r>
      <w:r w:rsidRPr="00512556">
        <w:rPr>
          <w:sz w:val="22"/>
          <w:u w:val="single"/>
        </w:rPr>
        <w:t>pared anteroinferior</w:t>
      </w:r>
      <w:r>
        <w:rPr>
          <w:sz w:val="22"/>
        </w:rPr>
        <w:t xml:space="preserve"> menos profunda (</w:t>
      </w:r>
      <w:r w:rsidRPr="00512556">
        <w:rPr>
          <w:b/>
          <w:sz w:val="22"/>
        </w:rPr>
        <w:t>corta</w:t>
      </w:r>
      <w:r>
        <w:rPr>
          <w:sz w:val="22"/>
        </w:rPr>
        <w:t xml:space="preserve">) que la </w:t>
      </w:r>
      <w:r w:rsidRPr="00512556">
        <w:rPr>
          <w:sz w:val="22"/>
          <w:u w:val="single"/>
        </w:rPr>
        <w:t>pared posterosuperior</w:t>
      </w:r>
      <w:r>
        <w:rPr>
          <w:sz w:val="22"/>
        </w:rPr>
        <w:t xml:space="preserve"> </w:t>
      </w:r>
      <w:r w:rsidRPr="00512556">
        <w:rPr>
          <w:sz w:val="22"/>
          <w:u w:val="single"/>
        </w:rPr>
        <w:t>y el techo</w:t>
      </w:r>
      <w:r>
        <w:rPr>
          <w:sz w:val="22"/>
        </w:rPr>
        <w:t xml:space="preserve"> formados por el </w:t>
      </w:r>
      <w:r w:rsidRPr="00512556">
        <w:rPr>
          <w:b/>
          <w:sz w:val="22"/>
        </w:rPr>
        <w:t>sacro</w:t>
      </w:r>
      <w:r>
        <w:rPr>
          <w:sz w:val="22"/>
        </w:rPr>
        <w:t>.</w:t>
      </w:r>
    </w:p>
    <w:p w:rsidR="00E511F6" w:rsidRDefault="00E511F6" w:rsidP="00F46E78">
      <w:pPr>
        <w:pStyle w:val="Prrafodelista"/>
        <w:numPr>
          <w:ilvl w:val="0"/>
          <w:numId w:val="25"/>
        </w:numPr>
        <w:rPr>
          <w:sz w:val="22"/>
        </w:rPr>
      </w:pPr>
      <w:r w:rsidRPr="00512556">
        <w:rPr>
          <w:b/>
        </w:rPr>
        <w:t>El eje de la pelvis</w:t>
      </w:r>
      <w:r w:rsidR="00512556">
        <w:rPr>
          <w:b/>
        </w:rPr>
        <w:t>:</w:t>
      </w:r>
      <w:r w:rsidRPr="00512556">
        <w:rPr>
          <w:b/>
          <w:sz w:val="22"/>
        </w:rPr>
        <w:t xml:space="preserve"> </w:t>
      </w:r>
      <w:r>
        <w:rPr>
          <w:sz w:val="22"/>
        </w:rPr>
        <w:t>línea en el plano medio definida por el punto central de la cavidad pélvica; es curvo girando alrededor de la sínfisis púbica.</w:t>
      </w:r>
    </w:p>
    <w:p w:rsidR="00512556" w:rsidRPr="00F46E78" w:rsidRDefault="00512556" w:rsidP="00F46E78">
      <w:pPr>
        <w:pStyle w:val="Prrafodelista"/>
        <w:numPr>
          <w:ilvl w:val="0"/>
          <w:numId w:val="25"/>
        </w:numPr>
        <w:rPr>
          <w:sz w:val="22"/>
        </w:rPr>
      </w:pPr>
      <w:r w:rsidRPr="00512556">
        <w:rPr>
          <w:b/>
          <w:sz w:val="22"/>
        </w:rPr>
        <w:t>La forma curva del eje y la diferencia de profundidad</w:t>
      </w:r>
      <w:r>
        <w:rPr>
          <w:sz w:val="22"/>
        </w:rPr>
        <w:t xml:space="preserve"> entre las paredes anterior y posterior son factores en la mecánica del paso del feto a través del canal pélvico.</w:t>
      </w:r>
    </w:p>
    <w:p w:rsidR="00D5512C" w:rsidRPr="00D5512C" w:rsidRDefault="00833DCA" w:rsidP="00AF4135">
      <w:pPr>
        <w:pStyle w:val="Ttulo2"/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76672" behindDoc="0" locked="0" layoutInCell="1" allowOverlap="1" wp14:anchorId="1A964577" wp14:editId="11F39B95">
            <wp:simplePos x="0" y="0"/>
            <wp:positionH relativeFrom="column">
              <wp:posOffset>2879725</wp:posOffset>
            </wp:positionH>
            <wp:positionV relativeFrom="paragraph">
              <wp:posOffset>-406400</wp:posOffset>
            </wp:positionV>
            <wp:extent cx="4380230" cy="2860040"/>
            <wp:effectExtent l="0" t="0" r="1270" b="0"/>
            <wp:wrapSquare wrapText="bothSides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80230" cy="2860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4135">
        <w:t>Paredes de la cavidad pélvica</w:t>
      </w:r>
    </w:p>
    <w:p w:rsidR="00D5512C" w:rsidRPr="00027BBD" w:rsidRDefault="00AF4135" w:rsidP="00027BBD">
      <w:pPr>
        <w:pStyle w:val="Prrafodelista"/>
        <w:numPr>
          <w:ilvl w:val="0"/>
          <w:numId w:val="27"/>
        </w:numPr>
        <w:rPr>
          <w:sz w:val="22"/>
        </w:rPr>
      </w:pPr>
      <w:r w:rsidRPr="00027BBD">
        <w:rPr>
          <w:sz w:val="22"/>
        </w:rPr>
        <w:t>Una pared anteroinferior, dos paredes laterales, una pared posterior y un suelo.</w:t>
      </w:r>
    </w:p>
    <w:p w:rsidR="00AF4135" w:rsidRDefault="00AF4135" w:rsidP="00D5512C">
      <w:pPr>
        <w:rPr>
          <w:sz w:val="22"/>
        </w:rPr>
      </w:pPr>
    </w:p>
    <w:p w:rsidR="00AF4135" w:rsidRPr="00D5512C" w:rsidRDefault="00AF4135" w:rsidP="00AF4135">
      <w:pPr>
        <w:pStyle w:val="Ttulo3"/>
      </w:pPr>
      <w:r>
        <w:t>Pared Anteroinferior</w:t>
      </w:r>
    </w:p>
    <w:p w:rsidR="00D5512C" w:rsidRPr="00027BBD" w:rsidRDefault="00D77730" w:rsidP="00027BBD">
      <w:pPr>
        <w:pStyle w:val="Prrafodelista"/>
        <w:numPr>
          <w:ilvl w:val="0"/>
          <w:numId w:val="26"/>
        </w:numPr>
        <w:rPr>
          <w:sz w:val="22"/>
        </w:rPr>
      </w:pPr>
      <w:r w:rsidRPr="00027BBD">
        <w:rPr>
          <w:sz w:val="22"/>
        </w:rPr>
        <w:t>En posición anatómica es más un suelo con funciones de sostén del peso de la vejiga urinaria.</w:t>
      </w:r>
    </w:p>
    <w:p w:rsidR="00D77730" w:rsidRPr="00027BBD" w:rsidRDefault="00D77730" w:rsidP="00027BBD">
      <w:pPr>
        <w:pStyle w:val="Prrafodelista"/>
        <w:numPr>
          <w:ilvl w:val="0"/>
          <w:numId w:val="26"/>
        </w:numPr>
        <w:rPr>
          <w:sz w:val="22"/>
        </w:rPr>
      </w:pPr>
      <w:r w:rsidRPr="00027BBD">
        <w:rPr>
          <w:sz w:val="22"/>
        </w:rPr>
        <w:t>Formada por los cuerpos y ramas de ambos pubis y la sínfisis del pubis.</w:t>
      </w:r>
    </w:p>
    <w:p w:rsidR="00D77730" w:rsidRPr="00D5512C" w:rsidRDefault="00D77730" w:rsidP="00D5512C">
      <w:pPr>
        <w:rPr>
          <w:sz w:val="22"/>
        </w:rPr>
      </w:pPr>
    </w:p>
    <w:p w:rsidR="00D5512C" w:rsidRPr="00D5512C" w:rsidRDefault="00D77730" w:rsidP="00D77730">
      <w:pPr>
        <w:pStyle w:val="Ttulo3"/>
      </w:pPr>
      <w:r>
        <w:t>Paredes Laterales</w:t>
      </w:r>
    </w:p>
    <w:p w:rsidR="00D5512C" w:rsidRPr="00027BBD" w:rsidRDefault="0005140B" w:rsidP="00027BBD">
      <w:pPr>
        <w:pStyle w:val="Prrafodelista"/>
        <w:numPr>
          <w:ilvl w:val="0"/>
          <w:numId w:val="26"/>
        </w:numPr>
        <w:rPr>
          <w:sz w:val="22"/>
        </w:rPr>
      </w:pPr>
      <w:r w:rsidRPr="00027BBD">
        <w:rPr>
          <w:sz w:val="22"/>
        </w:rPr>
        <w:t>Fo</w:t>
      </w:r>
      <w:r w:rsidR="00027BBD" w:rsidRPr="00027BBD">
        <w:rPr>
          <w:sz w:val="22"/>
        </w:rPr>
        <w:t>r</w:t>
      </w:r>
      <w:r w:rsidRPr="00027BBD">
        <w:rPr>
          <w:sz w:val="22"/>
        </w:rPr>
        <w:t>madas por los huesos coxales derecho e izquierdo.</w:t>
      </w:r>
    </w:p>
    <w:p w:rsidR="0005140B" w:rsidRPr="00027BBD" w:rsidRDefault="00833DCA" w:rsidP="00027BBD">
      <w:pPr>
        <w:pStyle w:val="Prrafodelista"/>
        <w:numPr>
          <w:ilvl w:val="0"/>
          <w:numId w:val="26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77696" behindDoc="0" locked="0" layoutInCell="1" allowOverlap="1" wp14:anchorId="758FDEDB" wp14:editId="2B656734">
            <wp:simplePos x="0" y="0"/>
            <wp:positionH relativeFrom="column">
              <wp:posOffset>4406265</wp:posOffset>
            </wp:positionH>
            <wp:positionV relativeFrom="paragraph">
              <wp:posOffset>203200</wp:posOffset>
            </wp:positionV>
            <wp:extent cx="2774950" cy="2658110"/>
            <wp:effectExtent l="0" t="0" r="6350" b="8890"/>
            <wp:wrapSquare wrapText="bothSides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74950" cy="2658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40B" w:rsidRPr="00027BBD">
        <w:rPr>
          <w:sz w:val="22"/>
        </w:rPr>
        <w:t>Cada hueso coxal incluye un agujero obturado cerrado por la membrana obturatriz.</w:t>
      </w:r>
    </w:p>
    <w:p w:rsidR="0005140B" w:rsidRPr="00027BBD" w:rsidRDefault="0005140B" w:rsidP="00027BBD">
      <w:pPr>
        <w:pStyle w:val="Prrafodelista"/>
        <w:numPr>
          <w:ilvl w:val="0"/>
          <w:numId w:val="26"/>
        </w:numPr>
        <w:rPr>
          <w:sz w:val="22"/>
        </w:rPr>
      </w:pPr>
      <w:r w:rsidRPr="00027BBD">
        <w:rPr>
          <w:sz w:val="22"/>
        </w:rPr>
        <w:t>Están cubiertas por los músculos obturadores internos.</w:t>
      </w:r>
    </w:p>
    <w:p w:rsidR="00D5512C" w:rsidRPr="00D5512C" w:rsidRDefault="00D5512C" w:rsidP="00D5512C">
      <w:pPr>
        <w:rPr>
          <w:sz w:val="22"/>
        </w:rPr>
      </w:pPr>
    </w:p>
    <w:p w:rsidR="00D5512C" w:rsidRPr="00D5512C" w:rsidRDefault="00027BBD" w:rsidP="00027BBD">
      <w:pPr>
        <w:pStyle w:val="Ttulo3"/>
      </w:pPr>
      <w:r>
        <w:t>Pared Posterior (Posterolateral y Techo)</w:t>
      </w:r>
    </w:p>
    <w:p w:rsidR="00D5512C" w:rsidRPr="00D5512C" w:rsidRDefault="00027BBD" w:rsidP="00D5512C">
      <w:pPr>
        <w:rPr>
          <w:sz w:val="22"/>
        </w:rPr>
      </w:pPr>
      <w:r>
        <w:rPr>
          <w:sz w:val="22"/>
        </w:rPr>
        <w:t xml:space="preserve">Consta de </w:t>
      </w:r>
      <w:r w:rsidRPr="00A612C9">
        <w:rPr>
          <w:b/>
          <w:sz w:val="22"/>
        </w:rPr>
        <w:t>una pared y un techo óseos</w:t>
      </w:r>
      <w:r>
        <w:rPr>
          <w:sz w:val="22"/>
        </w:rPr>
        <w:t xml:space="preserve"> en la línea media (sacro y cóccix) y de </w:t>
      </w:r>
      <w:r w:rsidRPr="00A612C9">
        <w:rPr>
          <w:b/>
          <w:sz w:val="22"/>
        </w:rPr>
        <w:t>paredes posterolaterales</w:t>
      </w:r>
      <w:r>
        <w:rPr>
          <w:sz w:val="22"/>
        </w:rPr>
        <w:t xml:space="preserve"> musculoligamentosas, formadas por las </w:t>
      </w:r>
      <w:r w:rsidRPr="00A612C9">
        <w:rPr>
          <w:sz w:val="22"/>
          <w:u w:val="single"/>
        </w:rPr>
        <w:t>articulaciones sacroilíacas</w:t>
      </w:r>
      <w:r>
        <w:rPr>
          <w:sz w:val="22"/>
        </w:rPr>
        <w:t xml:space="preserve"> y los </w:t>
      </w:r>
      <w:r w:rsidRPr="00A612C9">
        <w:rPr>
          <w:sz w:val="22"/>
          <w:u w:val="single"/>
        </w:rPr>
        <w:t>ligamentos sacroilíacos anteriores, sacroespinosos y sacrotuberosos</w:t>
      </w:r>
      <w:r>
        <w:rPr>
          <w:sz w:val="22"/>
        </w:rPr>
        <w:t xml:space="preserve"> junto a los </w:t>
      </w:r>
      <w:r w:rsidRPr="00A612C9">
        <w:rPr>
          <w:sz w:val="22"/>
          <w:u w:val="single"/>
        </w:rPr>
        <w:t>músculos piriformes</w:t>
      </w:r>
      <w:r>
        <w:rPr>
          <w:sz w:val="22"/>
        </w:rPr>
        <w:t>.</w:t>
      </w:r>
    </w:p>
    <w:p w:rsidR="00D5512C" w:rsidRPr="00D5512C" w:rsidRDefault="00D5512C" w:rsidP="00D5512C">
      <w:pPr>
        <w:rPr>
          <w:sz w:val="22"/>
        </w:rPr>
      </w:pPr>
    </w:p>
    <w:p w:rsidR="00D5512C" w:rsidRPr="00D5512C" w:rsidRDefault="00A612C9" w:rsidP="00A612C9">
      <w:pPr>
        <w:pStyle w:val="Ttulo3"/>
      </w:pPr>
      <w:r>
        <w:t>Suelo de la Pelvis</w:t>
      </w:r>
    </w:p>
    <w:p w:rsidR="00D5512C" w:rsidRPr="001145F9" w:rsidRDefault="001145F9" w:rsidP="001145F9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1145F9">
        <w:rPr>
          <w:sz w:val="22"/>
        </w:rPr>
        <w:t xml:space="preserve">Constituido por el </w:t>
      </w:r>
      <w:r w:rsidRPr="001145F9">
        <w:rPr>
          <w:b/>
          <w:sz w:val="22"/>
        </w:rPr>
        <w:t>diafragma pélvico</w:t>
      </w:r>
      <w:r w:rsidRPr="001145F9">
        <w:rPr>
          <w:sz w:val="22"/>
        </w:rPr>
        <w:t xml:space="preserve"> en forma de embudo o cuenco</w:t>
      </w:r>
    </w:p>
    <w:p w:rsidR="001145F9" w:rsidRPr="001145F9" w:rsidRDefault="001145F9" w:rsidP="001145F9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1145F9">
        <w:rPr>
          <w:sz w:val="22"/>
        </w:rPr>
        <w:t xml:space="preserve">Consta de los </w:t>
      </w:r>
      <w:r w:rsidRPr="001145F9">
        <w:rPr>
          <w:b/>
          <w:sz w:val="22"/>
        </w:rPr>
        <w:t>músculos elevadores del ano y coccígeos</w:t>
      </w:r>
      <w:r w:rsidRPr="001145F9">
        <w:rPr>
          <w:sz w:val="22"/>
        </w:rPr>
        <w:t xml:space="preserve"> y sus fascias superior e inferior.</w:t>
      </w:r>
    </w:p>
    <w:p w:rsidR="001145F9" w:rsidRDefault="001145F9" w:rsidP="001145F9">
      <w:pPr>
        <w:rPr>
          <w:sz w:val="22"/>
        </w:rPr>
      </w:pPr>
    </w:p>
    <w:p w:rsidR="001145F9" w:rsidRDefault="00833DCA" w:rsidP="001145F9">
      <w:pPr>
        <w:pStyle w:val="Prrafodelista"/>
        <w:numPr>
          <w:ilvl w:val="0"/>
          <w:numId w:val="28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78720" behindDoc="0" locked="0" layoutInCell="1" allowOverlap="1" wp14:anchorId="6FCC3B69" wp14:editId="09101B17">
            <wp:simplePos x="0" y="0"/>
            <wp:positionH relativeFrom="column">
              <wp:posOffset>3880485</wp:posOffset>
            </wp:positionH>
            <wp:positionV relativeFrom="paragraph">
              <wp:posOffset>144780</wp:posOffset>
            </wp:positionV>
            <wp:extent cx="3295650" cy="3348990"/>
            <wp:effectExtent l="0" t="0" r="0" b="3810"/>
            <wp:wrapSquare wrapText="bothSides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95650" cy="3348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45F9" w:rsidRPr="001145F9">
        <w:rPr>
          <w:b/>
        </w:rPr>
        <w:t>Diafragma Pélvico</w:t>
      </w:r>
      <w:r w:rsidR="001145F9" w:rsidRPr="001145F9">
        <w:rPr>
          <w:sz w:val="22"/>
        </w:rPr>
        <w:t>: en la pelvis menor, separando la cavidad pélvica del periné (constituye el techo del periné)</w:t>
      </w:r>
    </w:p>
    <w:p w:rsidR="001E451D" w:rsidRDefault="001E451D" w:rsidP="001145F9">
      <w:pPr>
        <w:pStyle w:val="Prrafodelista"/>
        <w:numPr>
          <w:ilvl w:val="0"/>
          <w:numId w:val="28"/>
        </w:numPr>
        <w:ind w:left="360"/>
        <w:rPr>
          <w:sz w:val="22"/>
        </w:rPr>
      </w:pPr>
      <w:r>
        <w:rPr>
          <w:sz w:val="22"/>
        </w:rPr>
        <w:t xml:space="preserve">Se extiende entre </w:t>
      </w:r>
      <w:proofErr w:type="gramStart"/>
      <w:r>
        <w:rPr>
          <w:sz w:val="22"/>
        </w:rPr>
        <w:t>las paredes anterior, laterales y posterior</w:t>
      </w:r>
      <w:proofErr w:type="gramEnd"/>
      <w:r>
        <w:rPr>
          <w:sz w:val="22"/>
        </w:rPr>
        <w:t xml:space="preserve"> de la pelvis menor, dándole el aspecto de hamaca y cierra gran parte del anillo de la cintura pélvica.</w:t>
      </w:r>
    </w:p>
    <w:p w:rsidR="00833DCA" w:rsidRDefault="00833DCA" w:rsidP="00833DCA">
      <w:pPr>
        <w:pStyle w:val="Prrafodelista"/>
        <w:ind w:left="360"/>
        <w:rPr>
          <w:sz w:val="22"/>
        </w:rPr>
      </w:pPr>
    </w:p>
    <w:p w:rsidR="00D235AC" w:rsidRDefault="00D235AC" w:rsidP="001145F9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D235AC">
        <w:rPr>
          <w:sz w:val="22"/>
          <w:u w:val="single"/>
        </w:rPr>
        <w:t>La inserción del diafragma en la fascia obturatriz</w:t>
      </w:r>
      <w:r>
        <w:rPr>
          <w:sz w:val="22"/>
        </w:rPr>
        <w:t xml:space="preserve"> divide al </w:t>
      </w:r>
      <w:r w:rsidRPr="00D235AC">
        <w:rPr>
          <w:b/>
          <w:sz w:val="22"/>
        </w:rPr>
        <w:t>obturador interno</w:t>
      </w:r>
      <w:r>
        <w:rPr>
          <w:sz w:val="22"/>
        </w:rPr>
        <w:t xml:space="preserve"> en una </w:t>
      </w:r>
      <w:r w:rsidRPr="00D235AC">
        <w:rPr>
          <w:b/>
          <w:sz w:val="22"/>
        </w:rPr>
        <w:t>porción pélvica superior</w:t>
      </w:r>
      <w:r>
        <w:rPr>
          <w:sz w:val="22"/>
        </w:rPr>
        <w:t xml:space="preserve"> y una </w:t>
      </w:r>
      <w:r w:rsidRPr="00D235AC">
        <w:rPr>
          <w:b/>
          <w:sz w:val="22"/>
        </w:rPr>
        <w:t>porción perineal inferior</w:t>
      </w:r>
      <w:r>
        <w:rPr>
          <w:sz w:val="22"/>
        </w:rPr>
        <w:t>.</w:t>
      </w:r>
    </w:p>
    <w:p w:rsidR="00D235AC" w:rsidRDefault="00D235AC" w:rsidP="001145F9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D235AC">
        <w:rPr>
          <w:b/>
          <w:sz w:val="22"/>
        </w:rPr>
        <w:t>Los nervios y vasos obturadores</w:t>
      </w:r>
      <w:r>
        <w:rPr>
          <w:sz w:val="22"/>
        </w:rPr>
        <w:t xml:space="preserve"> se sitúan </w:t>
      </w:r>
      <w:r w:rsidRPr="00D235AC">
        <w:rPr>
          <w:sz w:val="22"/>
          <w:u w:val="single"/>
        </w:rPr>
        <w:t>medialmente</w:t>
      </w:r>
      <w:r>
        <w:rPr>
          <w:sz w:val="22"/>
        </w:rPr>
        <w:t xml:space="preserve"> a las porciones pélvicas de los músculos obturadores internos.</w:t>
      </w:r>
    </w:p>
    <w:p w:rsidR="00833DCA" w:rsidRDefault="00833DCA" w:rsidP="00833DCA">
      <w:pPr>
        <w:pStyle w:val="Prrafodelista"/>
        <w:ind w:left="360"/>
        <w:rPr>
          <w:sz w:val="22"/>
        </w:rPr>
      </w:pPr>
    </w:p>
    <w:p w:rsidR="001E451D" w:rsidRDefault="001E451D" w:rsidP="001145F9">
      <w:pPr>
        <w:pStyle w:val="Prrafodelista"/>
        <w:numPr>
          <w:ilvl w:val="0"/>
          <w:numId w:val="28"/>
        </w:numPr>
        <w:ind w:left="360"/>
        <w:rPr>
          <w:sz w:val="22"/>
        </w:rPr>
      </w:pPr>
      <w:r>
        <w:rPr>
          <w:b/>
          <w:sz w:val="22"/>
        </w:rPr>
        <w:t>El hiato urogenital</w:t>
      </w:r>
      <w:r>
        <w:rPr>
          <w:sz w:val="22"/>
        </w:rPr>
        <w:t xml:space="preserve"> hendidura anterior entre los bordes mediales de los músculos elevadores del ano, permite el paso de la uretra y vagina (mujeres)</w:t>
      </w:r>
    </w:p>
    <w:p w:rsidR="00D5512C" w:rsidRPr="00D5512C" w:rsidRDefault="00D5512C" w:rsidP="00D5512C">
      <w:pPr>
        <w:rPr>
          <w:sz w:val="22"/>
        </w:rPr>
      </w:pPr>
    </w:p>
    <w:p w:rsidR="00D5512C" w:rsidRPr="00D5512C" w:rsidRDefault="00E53814" w:rsidP="00E53814">
      <w:pPr>
        <w:pStyle w:val="Ttulo2"/>
      </w:pPr>
      <w:r>
        <w:lastRenderedPageBreak/>
        <w:t>Músculos de la Pared y Suelo de La pelvis</w:t>
      </w:r>
    </w:p>
    <w:tbl>
      <w:tblPr>
        <w:tblStyle w:val="Tablaconcuadrcula"/>
        <w:tblW w:w="11906" w:type="dxa"/>
        <w:tblInd w:w="-45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474"/>
        <w:gridCol w:w="1871"/>
        <w:gridCol w:w="1531"/>
        <w:gridCol w:w="1474"/>
        <w:gridCol w:w="1417"/>
        <w:gridCol w:w="1871"/>
        <w:gridCol w:w="2268"/>
      </w:tblGrid>
      <w:tr w:rsidR="00464050" w:rsidRPr="00FB0A92" w:rsidTr="00464050">
        <w:tc>
          <w:tcPr>
            <w:tcW w:w="1474" w:type="dxa"/>
            <w:vAlign w:val="center"/>
          </w:tcPr>
          <w:p w:rsidR="007D3EF9" w:rsidRPr="00FB0A92" w:rsidRDefault="007D3EF9" w:rsidP="006D07B3">
            <w:pPr>
              <w:jc w:val="center"/>
              <w:rPr>
                <w:b/>
                <w:sz w:val="20"/>
              </w:rPr>
            </w:pPr>
            <w:r w:rsidRPr="00FB0A92">
              <w:rPr>
                <w:b/>
                <w:sz w:val="20"/>
              </w:rPr>
              <w:t>Límite</w:t>
            </w:r>
          </w:p>
        </w:tc>
        <w:tc>
          <w:tcPr>
            <w:tcW w:w="1871" w:type="dxa"/>
            <w:vAlign w:val="center"/>
          </w:tcPr>
          <w:p w:rsidR="007D3EF9" w:rsidRPr="00FB0A92" w:rsidRDefault="007D3EF9" w:rsidP="006D07B3">
            <w:pPr>
              <w:jc w:val="center"/>
              <w:rPr>
                <w:b/>
                <w:sz w:val="20"/>
              </w:rPr>
            </w:pPr>
            <w:r w:rsidRPr="00FB0A92">
              <w:rPr>
                <w:b/>
                <w:sz w:val="20"/>
              </w:rPr>
              <w:t>Músculo</w:t>
            </w:r>
          </w:p>
        </w:tc>
        <w:tc>
          <w:tcPr>
            <w:tcW w:w="1531" w:type="dxa"/>
            <w:vAlign w:val="center"/>
          </w:tcPr>
          <w:p w:rsidR="007D3EF9" w:rsidRPr="00FB0A92" w:rsidRDefault="007D3EF9" w:rsidP="006D07B3">
            <w:pPr>
              <w:jc w:val="center"/>
              <w:rPr>
                <w:b/>
                <w:sz w:val="20"/>
              </w:rPr>
            </w:pPr>
            <w:r w:rsidRPr="00FB0A92">
              <w:rPr>
                <w:b/>
                <w:sz w:val="20"/>
              </w:rPr>
              <w:t>Inserción Proximal</w:t>
            </w:r>
          </w:p>
        </w:tc>
        <w:tc>
          <w:tcPr>
            <w:tcW w:w="1474" w:type="dxa"/>
            <w:vAlign w:val="center"/>
          </w:tcPr>
          <w:p w:rsidR="007D3EF9" w:rsidRPr="00FB0A92" w:rsidRDefault="007D3EF9" w:rsidP="006D07B3">
            <w:pPr>
              <w:jc w:val="center"/>
              <w:rPr>
                <w:b/>
                <w:sz w:val="20"/>
              </w:rPr>
            </w:pPr>
            <w:r w:rsidRPr="00FB0A92">
              <w:rPr>
                <w:b/>
                <w:sz w:val="20"/>
              </w:rPr>
              <w:t>Inserción Distal</w:t>
            </w:r>
          </w:p>
        </w:tc>
        <w:tc>
          <w:tcPr>
            <w:tcW w:w="1417" w:type="dxa"/>
            <w:vAlign w:val="center"/>
          </w:tcPr>
          <w:p w:rsidR="007D3EF9" w:rsidRPr="00FB0A92" w:rsidRDefault="007D3EF9" w:rsidP="006D07B3">
            <w:pPr>
              <w:jc w:val="center"/>
              <w:rPr>
                <w:b/>
                <w:sz w:val="20"/>
              </w:rPr>
            </w:pPr>
            <w:r w:rsidRPr="00FB0A92">
              <w:rPr>
                <w:b/>
                <w:sz w:val="20"/>
              </w:rPr>
              <w:t>Inervación</w:t>
            </w:r>
          </w:p>
        </w:tc>
        <w:tc>
          <w:tcPr>
            <w:tcW w:w="1871" w:type="dxa"/>
            <w:vAlign w:val="center"/>
          </w:tcPr>
          <w:p w:rsidR="007D3EF9" w:rsidRPr="00FB0A92" w:rsidRDefault="007D3EF9" w:rsidP="006D07B3">
            <w:pPr>
              <w:jc w:val="center"/>
              <w:rPr>
                <w:b/>
                <w:sz w:val="20"/>
              </w:rPr>
            </w:pPr>
            <w:r w:rsidRPr="00FB0A92">
              <w:rPr>
                <w:b/>
                <w:sz w:val="20"/>
              </w:rPr>
              <w:t>Acción</w:t>
            </w:r>
          </w:p>
        </w:tc>
        <w:tc>
          <w:tcPr>
            <w:tcW w:w="2268" w:type="dxa"/>
            <w:vAlign w:val="center"/>
          </w:tcPr>
          <w:p w:rsidR="007D3EF9" w:rsidRPr="00FB0A92" w:rsidRDefault="0012498B" w:rsidP="007D3EF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Recorrido</w:t>
            </w:r>
          </w:p>
        </w:tc>
      </w:tr>
      <w:tr w:rsidR="00464050" w:rsidRPr="00FB0A92" w:rsidTr="00464050">
        <w:tc>
          <w:tcPr>
            <w:tcW w:w="1474" w:type="dxa"/>
            <w:vAlign w:val="center"/>
          </w:tcPr>
          <w:p w:rsidR="007D3EF9" w:rsidRPr="00FB0A92" w:rsidRDefault="007D3EF9" w:rsidP="006D07B3">
            <w:pPr>
              <w:jc w:val="center"/>
              <w:rPr>
                <w:sz w:val="20"/>
              </w:rPr>
            </w:pPr>
            <w:r w:rsidRPr="00FB0A92">
              <w:rPr>
                <w:sz w:val="20"/>
              </w:rPr>
              <w:t>Pared Lateral</w:t>
            </w:r>
          </w:p>
        </w:tc>
        <w:tc>
          <w:tcPr>
            <w:tcW w:w="1871" w:type="dxa"/>
            <w:vAlign w:val="center"/>
          </w:tcPr>
          <w:p w:rsidR="007D3EF9" w:rsidRPr="007D3EF9" w:rsidRDefault="007D3EF9" w:rsidP="006D07B3">
            <w:pPr>
              <w:jc w:val="center"/>
              <w:rPr>
                <w:b/>
                <w:sz w:val="20"/>
              </w:rPr>
            </w:pPr>
            <w:r w:rsidRPr="007D3EF9">
              <w:rPr>
                <w:b/>
                <w:sz w:val="20"/>
              </w:rPr>
              <w:t>Obturador Interno</w:t>
            </w:r>
          </w:p>
        </w:tc>
        <w:tc>
          <w:tcPr>
            <w:tcW w:w="1531" w:type="dxa"/>
            <w:vAlign w:val="center"/>
          </w:tcPr>
          <w:p w:rsidR="007D3EF9" w:rsidRPr="00FB0A92" w:rsidRDefault="007D3EF9" w:rsidP="006D07B3">
            <w:pPr>
              <w:jc w:val="center"/>
              <w:rPr>
                <w:sz w:val="20"/>
              </w:rPr>
            </w:pPr>
            <w:r w:rsidRPr="00FB0A92">
              <w:rPr>
                <w:sz w:val="20"/>
              </w:rPr>
              <w:t>Caras pélvicas del ilion e isquion; membrana obturatriz</w:t>
            </w:r>
          </w:p>
        </w:tc>
        <w:tc>
          <w:tcPr>
            <w:tcW w:w="1474" w:type="dxa"/>
            <w:vAlign w:val="center"/>
          </w:tcPr>
          <w:p w:rsidR="007D3EF9" w:rsidRPr="00FB0A92" w:rsidRDefault="007D3EF9" w:rsidP="006D07B3">
            <w:pPr>
              <w:jc w:val="center"/>
              <w:rPr>
                <w:sz w:val="20"/>
              </w:rPr>
            </w:pPr>
            <w:r w:rsidRPr="00FB0A92">
              <w:rPr>
                <w:sz w:val="20"/>
              </w:rPr>
              <w:t>Trocánter mayor del fémur</w:t>
            </w:r>
          </w:p>
        </w:tc>
        <w:tc>
          <w:tcPr>
            <w:tcW w:w="1417" w:type="dxa"/>
            <w:vAlign w:val="center"/>
          </w:tcPr>
          <w:p w:rsidR="007D3EF9" w:rsidRPr="00FB0A92" w:rsidRDefault="007D3EF9" w:rsidP="006D07B3">
            <w:pPr>
              <w:jc w:val="center"/>
              <w:rPr>
                <w:sz w:val="20"/>
              </w:rPr>
            </w:pPr>
            <w:r w:rsidRPr="00FB0A92">
              <w:rPr>
                <w:sz w:val="20"/>
              </w:rPr>
              <w:t>Nervio del músculo obturador interno (L5-S2)</w:t>
            </w:r>
          </w:p>
        </w:tc>
        <w:tc>
          <w:tcPr>
            <w:tcW w:w="1871" w:type="dxa"/>
            <w:vAlign w:val="center"/>
          </w:tcPr>
          <w:p w:rsidR="007D3EF9" w:rsidRPr="00FB0A92" w:rsidRDefault="007D3EF9" w:rsidP="006D07B3">
            <w:pPr>
              <w:jc w:val="center"/>
              <w:rPr>
                <w:sz w:val="20"/>
              </w:rPr>
            </w:pPr>
            <w:r w:rsidRPr="00FB0A92">
              <w:rPr>
                <w:sz w:val="20"/>
              </w:rPr>
              <w:t>Rota lateralmente el muslo; ayuda a mantener la cabeza del fémur en el acetábulo</w:t>
            </w:r>
          </w:p>
        </w:tc>
        <w:tc>
          <w:tcPr>
            <w:tcW w:w="2268" w:type="dxa"/>
            <w:vAlign w:val="center"/>
          </w:tcPr>
          <w:p w:rsidR="007D3EF9" w:rsidRPr="0012498B" w:rsidRDefault="0012498B" w:rsidP="001249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Las fibras</w:t>
            </w:r>
            <w:r w:rsidR="0066425C">
              <w:rPr>
                <w:sz w:val="20"/>
              </w:rPr>
              <w:t xml:space="preserve"> de ambos obturadores</w:t>
            </w:r>
            <w:r>
              <w:rPr>
                <w:sz w:val="20"/>
              </w:rPr>
              <w:t xml:space="preserve"> convergen posteriormente, se vuelven tendinosas y giran lateralmente, para pasar a través del </w:t>
            </w:r>
            <w:r>
              <w:rPr>
                <w:b/>
                <w:sz w:val="20"/>
              </w:rPr>
              <w:t>agujero ciático menor</w:t>
            </w:r>
            <w:r>
              <w:rPr>
                <w:sz w:val="20"/>
              </w:rPr>
              <w:t>, hasta su inserción en el trocánter mayor</w:t>
            </w:r>
          </w:p>
        </w:tc>
      </w:tr>
      <w:tr w:rsidR="00464050" w:rsidRPr="00FB0A92" w:rsidTr="00464050">
        <w:tc>
          <w:tcPr>
            <w:tcW w:w="1474" w:type="dxa"/>
            <w:vAlign w:val="center"/>
          </w:tcPr>
          <w:p w:rsidR="007D3EF9" w:rsidRPr="00FB0A92" w:rsidRDefault="007D3EF9" w:rsidP="006D07B3">
            <w:pPr>
              <w:jc w:val="center"/>
              <w:rPr>
                <w:sz w:val="20"/>
              </w:rPr>
            </w:pPr>
            <w:r w:rsidRPr="00FB0A92">
              <w:rPr>
                <w:sz w:val="20"/>
              </w:rPr>
              <w:t>Pared Posterolateral</w:t>
            </w:r>
          </w:p>
        </w:tc>
        <w:tc>
          <w:tcPr>
            <w:tcW w:w="1871" w:type="dxa"/>
            <w:vAlign w:val="center"/>
          </w:tcPr>
          <w:p w:rsidR="007D3EF9" w:rsidRPr="007D3EF9" w:rsidRDefault="007D3EF9" w:rsidP="006D07B3">
            <w:pPr>
              <w:jc w:val="center"/>
              <w:rPr>
                <w:b/>
                <w:sz w:val="20"/>
              </w:rPr>
            </w:pPr>
            <w:r w:rsidRPr="007D3EF9">
              <w:rPr>
                <w:b/>
                <w:sz w:val="20"/>
              </w:rPr>
              <w:t>Piriforme</w:t>
            </w:r>
          </w:p>
        </w:tc>
        <w:tc>
          <w:tcPr>
            <w:tcW w:w="1531" w:type="dxa"/>
            <w:vAlign w:val="center"/>
          </w:tcPr>
          <w:p w:rsidR="0066425C" w:rsidRDefault="007D3EF9" w:rsidP="0066425C">
            <w:pPr>
              <w:jc w:val="center"/>
              <w:rPr>
                <w:sz w:val="20"/>
              </w:rPr>
            </w:pPr>
            <w:r w:rsidRPr="00FB0A92">
              <w:rPr>
                <w:sz w:val="20"/>
              </w:rPr>
              <w:t xml:space="preserve">Cara pélvica de S2-4; </w:t>
            </w:r>
          </w:p>
          <w:p w:rsidR="007D3EF9" w:rsidRDefault="0066425C" w:rsidP="006642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  <w:r w:rsidR="007D3EF9" w:rsidRPr="00FB0A92">
              <w:rPr>
                <w:sz w:val="20"/>
              </w:rPr>
              <w:t>orde superior de la escotadura ciática mayor y ligamento sacrotuberoso</w:t>
            </w:r>
          </w:p>
          <w:p w:rsidR="00B2392D" w:rsidRDefault="00B2392D" w:rsidP="0066425C">
            <w:pPr>
              <w:jc w:val="center"/>
              <w:rPr>
                <w:sz w:val="20"/>
              </w:rPr>
            </w:pPr>
          </w:p>
          <w:p w:rsidR="00B2392D" w:rsidRPr="00FB0A92" w:rsidRDefault="00B2392D" w:rsidP="0066425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Se originan en el </w:t>
            </w:r>
            <w:r w:rsidRPr="00B2392D">
              <w:rPr>
                <w:b/>
                <w:sz w:val="20"/>
              </w:rPr>
              <w:t>sacro superior</w:t>
            </w:r>
            <w:r>
              <w:rPr>
                <w:sz w:val="20"/>
              </w:rPr>
              <w:t xml:space="preserve">, lateralmente a los </w:t>
            </w:r>
            <w:r w:rsidRPr="00B2392D">
              <w:rPr>
                <w:sz w:val="20"/>
                <w:u w:val="single"/>
              </w:rPr>
              <w:t>agujeros pélvicos</w:t>
            </w:r>
          </w:p>
        </w:tc>
        <w:tc>
          <w:tcPr>
            <w:tcW w:w="1474" w:type="dxa"/>
            <w:vAlign w:val="center"/>
          </w:tcPr>
          <w:p w:rsidR="007D3EF9" w:rsidRPr="00FB0A92" w:rsidRDefault="0066425C" w:rsidP="006D07B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Borde superior del </w:t>
            </w:r>
            <w:r w:rsidR="007D3EF9" w:rsidRPr="00FB0A92">
              <w:rPr>
                <w:sz w:val="20"/>
              </w:rPr>
              <w:t>Trocánter mayor del fémur</w:t>
            </w:r>
          </w:p>
        </w:tc>
        <w:tc>
          <w:tcPr>
            <w:tcW w:w="1417" w:type="dxa"/>
            <w:vAlign w:val="center"/>
          </w:tcPr>
          <w:p w:rsidR="007D3EF9" w:rsidRPr="00FB0A92" w:rsidRDefault="007D3EF9" w:rsidP="006D07B3">
            <w:pPr>
              <w:jc w:val="center"/>
              <w:rPr>
                <w:sz w:val="20"/>
              </w:rPr>
            </w:pPr>
            <w:r w:rsidRPr="00FB0A92">
              <w:rPr>
                <w:sz w:val="20"/>
              </w:rPr>
              <w:t>Ramos anteriores de S1-S2.</w:t>
            </w:r>
          </w:p>
        </w:tc>
        <w:tc>
          <w:tcPr>
            <w:tcW w:w="1871" w:type="dxa"/>
            <w:vAlign w:val="center"/>
          </w:tcPr>
          <w:p w:rsidR="007D3EF9" w:rsidRPr="00FB0A92" w:rsidRDefault="007D3EF9" w:rsidP="006D07B3">
            <w:pPr>
              <w:jc w:val="center"/>
              <w:rPr>
                <w:sz w:val="20"/>
              </w:rPr>
            </w:pPr>
            <w:r w:rsidRPr="00FB0A92">
              <w:rPr>
                <w:sz w:val="20"/>
              </w:rPr>
              <w:t>Rota lateralmente el muslo; abduce el muslo, ayuda a mantener la cabeza del fémur en el acetábulo</w:t>
            </w:r>
          </w:p>
        </w:tc>
        <w:tc>
          <w:tcPr>
            <w:tcW w:w="2268" w:type="dxa"/>
            <w:vAlign w:val="center"/>
          </w:tcPr>
          <w:p w:rsidR="0066425C" w:rsidRDefault="002F4B68" w:rsidP="002F4B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66425C">
              <w:rPr>
                <w:sz w:val="20"/>
              </w:rPr>
              <w:t xml:space="preserve">Discurren lateralmente abandonando la </w:t>
            </w:r>
            <w:r w:rsidR="0066425C" w:rsidRPr="002F4B68">
              <w:rPr>
                <w:sz w:val="20"/>
                <w:u w:val="single"/>
              </w:rPr>
              <w:t>pelvis menor</w:t>
            </w:r>
            <w:r w:rsidR="0066425C">
              <w:rPr>
                <w:sz w:val="20"/>
              </w:rPr>
              <w:t xml:space="preserve"> a través del </w:t>
            </w:r>
            <w:r w:rsidR="0066425C" w:rsidRPr="002F4B68">
              <w:rPr>
                <w:b/>
                <w:sz w:val="20"/>
              </w:rPr>
              <w:t>agujero ciático mayor</w:t>
            </w:r>
          </w:p>
          <w:p w:rsidR="002F4B68" w:rsidRDefault="002F4B68" w:rsidP="002F4B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-Forman las paredes posterolaterales de la cavidad pélvica.</w:t>
            </w:r>
          </w:p>
          <w:p w:rsidR="002F4B68" w:rsidRDefault="002F4B68" w:rsidP="002F4B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-Profundos (anteromediales) se encuentran los nervios del plexo sacro.</w:t>
            </w:r>
          </w:p>
          <w:p w:rsidR="002F4B68" w:rsidRPr="002F4B68" w:rsidRDefault="002F4B68" w:rsidP="002F4B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-Una hendidura en el borde inferior permite el paso de estructuras vasculonerviosas entre la pelvis y el periné y de un miembro inferior a otro.</w:t>
            </w:r>
          </w:p>
        </w:tc>
      </w:tr>
      <w:tr w:rsidR="009855DF" w:rsidRPr="00FB0A92" w:rsidTr="00464050">
        <w:trPr>
          <w:trHeight w:val="1664"/>
        </w:trPr>
        <w:tc>
          <w:tcPr>
            <w:tcW w:w="1474" w:type="dxa"/>
            <w:vMerge w:val="restart"/>
            <w:vAlign w:val="center"/>
          </w:tcPr>
          <w:p w:rsidR="009855DF" w:rsidRPr="00495566" w:rsidRDefault="009855DF" w:rsidP="006D07B3">
            <w:pPr>
              <w:jc w:val="center"/>
              <w:rPr>
                <w:b/>
                <w:sz w:val="20"/>
              </w:rPr>
            </w:pPr>
            <w:r w:rsidRPr="00495566">
              <w:rPr>
                <w:b/>
                <w:sz w:val="20"/>
              </w:rPr>
              <w:t>Suelo</w:t>
            </w:r>
          </w:p>
          <w:p w:rsidR="009855DF" w:rsidRPr="00495566" w:rsidRDefault="009855DF" w:rsidP="006D07B3">
            <w:pPr>
              <w:jc w:val="center"/>
              <w:rPr>
                <w:b/>
                <w:sz w:val="20"/>
              </w:rPr>
            </w:pPr>
          </w:p>
        </w:tc>
        <w:tc>
          <w:tcPr>
            <w:tcW w:w="1871" w:type="dxa"/>
            <w:vAlign w:val="center"/>
          </w:tcPr>
          <w:p w:rsidR="009855DF" w:rsidRPr="007D3EF9" w:rsidRDefault="009855DF" w:rsidP="006D07B3">
            <w:pPr>
              <w:jc w:val="center"/>
              <w:rPr>
                <w:b/>
                <w:sz w:val="20"/>
              </w:rPr>
            </w:pPr>
            <w:r w:rsidRPr="007D3EF9">
              <w:rPr>
                <w:b/>
                <w:sz w:val="20"/>
              </w:rPr>
              <w:t>Coccígeo (isquiococcígeo)</w:t>
            </w:r>
          </w:p>
          <w:p w:rsidR="009855DF" w:rsidRPr="007D3EF9" w:rsidRDefault="009855DF" w:rsidP="006D07B3">
            <w:pPr>
              <w:jc w:val="center"/>
              <w:rPr>
                <w:b/>
                <w:sz w:val="20"/>
              </w:rPr>
            </w:pPr>
          </w:p>
          <w:p w:rsidR="009855DF" w:rsidRPr="007D3EF9" w:rsidRDefault="009855DF" w:rsidP="006D07B3">
            <w:pPr>
              <w:jc w:val="center"/>
              <w:rPr>
                <w:b/>
                <w:sz w:val="20"/>
              </w:rPr>
            </w:pPr>
          </w:p>
        </w:tc>
        <w:tc>
          <w:tcPr>
            <w:tcW w:w="1531" w:type="dxa"/>
            <w:vAlign w:val="center"/>
          </w:tcPr>
          <w:p w:rsidR="009855DF" w:rsidRPr="00FB0A92" w:rsidRDefault="009855DF" w:rsidP="006D07B3">
            <w:pPr>
              <w:jc w:val="center"/>
              <w:rPr>
                <w:sz w:val="20"/>
              </w:rPr>
            </w:pPr>
            <w:r w:rsidRPr="00FB0A92">
              <w:rPr>
                <w:sz w:val="20"/>
              </w:rPr>
              <w:t>Espina Ciática</w:t>
            </w:r>
          </w:p>
          <w:p w:rsidR="009855DF" w:rsidRPr="00FB0A92" w:rsidRDefault="009855DF" w:rsidP="006D07B3">
            <w:pPr>
              <w:jc w:val="center"/>
              <w:rPr>
                <w:sz w:val="20"/>
              </w:rPr>
            </w:pPr>
          </w:p>
          <w:p w:rsidR="009855DF" w:rsidRPr="00FB0A92" w:rsidRDefault="009855DF" w:rsidP="006D07B3">
            <w:pPr>
              <w:jc w:val="center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9855DF" w:rsidRPr="00FB0A92" w:rsidRDefault="009855DF" w:rsidP="006D07B3">
            <w:pPr>
              <w:jc w:val="center"/>
              <w:rPr>
                <w:sz w:val="20"/>
              </w:rPr>
            </w:pPr>
            <w:r w:rsidRPr="00FB0A92">
              <w:rPr>
                <w:sz w:val="20"/>
              </w:rPr>
              <w:t>Extremo inferior del sacro y cóccix.</w:t>
            </w:r>
          </w:p>
          <w:p w:rsidR="009855DF" w:rsidRPr="00FB0A92" w:rsidRDefault="009855DF" w:rsidP="006D07B3">
            <w:pPr>
              <w:jc w:val="center"/>
              <w:rPr>
                <w:sz w:val="20"/>
              </w:rPr>
            </w:pPr>
          </w:p>
          <w:p w:rsidR="009855DF" w:rsidRPr="00FB0A92" w:rsidRDefault="009855DF" w:rsidP="006D07B3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9855DF" w:rsidRPr="00FB0A92" w:rsidRDefault="009855DF" w:rsidP="004375B0">
            <w:pPr>
              <w:jc w:val="center"/>
              <w:rPr>
                <w:sz w:val="20"/>
              </w:rPr>
            </w:pPr>
            <w:r w:rsidRPr="00FB0A92">
              <w:rPr>
                <w:sz w:val="20"/>
              </w:rPr>
              <w:t>Ramos de</w:t>
            </w:r>
            <w:r>
              <w:rPr>
                <w:sz w:val="20"/>
              </w:rPr>
              <w:t xml:space="preserve"> los nervios </w:t>
            </w:r>
            <w:r w:rsidRPr="00FB0A92">
              <w:rPr>
                <w:sz w:val="20"/>
              </w:rPr>
              <w:t xml:space="preserve"> S4-5.</w:t>
            </w:r>
          </w:p>
          <w:p w:rsidR="009855DF" w:rsidRPr="00FB0A92" w:rsidRDefault="009855DF" w:rsidP="004375B0">
            <w:pPr>
              <w:jc w:val="center"/>
              <w:rPr>
                <w:sz w:val="20"/>
              </w:rPr>
            </w:pPr>
          </w:p>
        </w:tc>
        <w:tc>
          <w:tcPr>
            <w:tcW w:w="1871" w:type="dxa"/>
            <w:vAlign w:val="center"/>
          </w:tcPr>
          <w:p w:rsidR="009855DF" w:rsidRPr="00FB0A92" w:rsidRDefault="009855DF" w:rsidP="006D07B3">
            <w:pPr>
              <w:jc w:val="center"/>
              <w:rPr>
                <w:sz w:val="20"/>
              </w:rPr>
            </w:pPr>
            <w:r w:rsidRPr="00FB0A92">
              <w:rPr>
                <w:sz w:val="20"/>
              </w:rPr>
              <w:t>Forma una pequeña parte del diafragma pélvico, que sostiene las vísceras pélvicas; flexiona el cóccix.</w:t>
            </w:r>
          </w:p>
        </w:tc>
        <w:tc>
          <w:tcPr>
            <w:tcW w:w="2268" w:type="dxa"/>
            <w:vAlign w:val="center"/>
          </w:tcPr>
          <w:p w:rsidR="009855DF" w:rsidRPr="00FB0A92" w:rsidRDefault="009855DF" w:rsidP="006D07B3">
            <w:pPr>
              <w:jc w:val="center"/>
              <w:rPr>
                <w:sz w:val="20"/>
              </w:rPr>
            </w:pPr>
          </w:p>
          <w:p w:rsidR="009855DF" w:rsidRPr="00FB0A92" w:rsidRDefault="009855DF" w:rsidP="007D3EF9">
            <w:pPr>
              <w:jc w:val="center"/>
              <w:rPr>
                <w:sz w:val="20"/>
              </w:rPr>
            </w:pPr>
          </w:p>
        </w:tc>
      </w:tr>
      <w:tr w:rsidR="009855DF" w:rsidRPr="00FB0A92" w:rsidTr="00464050">
        <w:trPr>
          <w:trHeight w:val="1664"/>
        </w:trPr>
        <w:tc>
          <w:tcPr>
            <w:tcW w:w="1474" w:type="dxa"/>
            <w:vMerge/>
            <w:vAlign w:val="center"/>
          </w:tcPr>
          <w:p w:rsidR="009855DF" w:rsidRPr="00FB0A92" w:rsidRDefault="009855DF" w:rsidP="006D07B3">
            <w:pPr>
              <w:jc w:val="center"/>
              <w:rPr>
                <w:sz w:val="20"/>
              </w:rPr>
            </w:pPr>
          </w:p>
        </w:tc>
        <w:tc>
          <w:tcPr>
            <w:tcW w:w="1871" w:type="dxa"/>
            <w:vAlign w:val="center"/>
          </w:tcPr>
          <w:p w:rsidR="009855DF" w:rsidRPr="007D3EF9" w:rsidRDefault="009855DF" w:rsidP="000E0B75">
            <w:pPr>
              <w:jc w:val="center"/>
              <w:rPr>
                <w:b/>
                <w:sz w:val="20"/>
              </w:rPr>
            </w:pPr>
            <w:r w:rsidRPr="007D3EF9">
              <w:rPr>
                <w:b/>
                <w:sz w:val="20"/>
              </w:rPr>
              <w:t>Elevador del ano (</w:t>
            </w:r>
            <w:r>
              <w:rPr>
                <w:sz w:val="20"/>
              </w:rPr>
              <w:t xml:space="preserve">se divide en </w:t>
            </w:r>
            <w:r w:rsidRPr="000E0B75">
              <w:rPr>
                <w:sz w:val="20"/>
              </w:rPr>
              <w:t>puborrectal, pubococcígeo e iliococcígeo</w:t>
            </w:r>
            <w:r w:rsidRPr="007D3EF9">
              <w:rPr>
                <w:b/>
                <w:sz w:val="20"/>
              </w:rPr>
              <w:t>)</w:t>
            </w:r>
          </w:p>
        </w:tc>
        <w:tc>
          <w:tcPr>
            <w:tcW w:w="1531" w:type="dxa"/>
            <w:vAlign w:val="center"/>
          </w:tcPr>
          <w:p w:rsidR="009855DF" w:rsidRDefault="009855DF" w:rsidP="006D07B3">
            <w:pPr>
              <w:jc w:val="center"/>
              <w:rPr>
                <w:sz w:val="20"/>
              </w:rPr>
            </w:pPr>
            <w:r w:rsidRPr="00FB0A92">
              <w:rPr>
                <w:sz w:val="20"/>
              </w:rPr>
              <w:t>Cuerpo del pubis</w:t>
            </w:r>
            <w:r>
              <w:rPr>
                <w:sz w:val="20"/>
              </w:rPr>
              <w:t xml:space="preserve"> (anterior)</w:t>
            </w:r>
          </w:p>
          <w:p w:rsidR="009855DF" w:rsidRDefault="009855DF" w:rsidP="006D07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 w:rsidRPr="00FB0A92">
              <w:rPr>
                <w:sz w:val="20"/>
              </w:rPr>
              <w:t>rco ten</w:t>
            </w:r>
            <w:r>
              <w:rPr>
                <w:sz w:val="20"/>
              </w:rPr>
              <w:t>dinoso de la fascia obturatriz (a cada lado)</w:t>
            </w:r>
          </w:p>
          <w:p w:rsidR="009855DF" w:rsidRPr="007D3EF9" w:rsidRDefault="009855DF" w:rsidP="006D07B3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E</w:t>
            </w:r>
            <w:r w:rsidRPr="00FB0A92">
              <w:rPr>
                <w:sz w:val="20"/>
              </w:rPr>
              <w:t>spina ciática</w:t>
            </w:r>
            <w:r>
              <w:rPr>
                <w:sz w:val="20"/>
              </w:rPr>
              <w:t xml:space="preserve"> (posterior)</w:t>
            </w:r>
          </w:p>
        </w:tc>
        <w:tc>
          <w:tcPr>
            <w:tcW w:w="1474" w:type="dxa"/>
            <w:vAlign w:val="center"/>
          </w:tcPr>
          <w:p w:rsidR="009855DF" w:rsidRPr="007D3EF9" w:rsidRDefault="009855DF" w:rsidP="006D07B3">
            <w:pPr>
              <w:jc w:val="center"/>
              <w:rPr>
                <w:b/>
                <w:sz w:val="20"/>
              </w:rPr>
            </w:pPr>
            <w:r w:rsidRPr="00FB0A92">
              <w:rPr>
                <w:sz w:val="20"/>
              </w:rPr>
              <w:t>Cuerpo perineal, cóccix, ligamento anococcígeo, paredes de la próstata o la vagina, recto y conducto anal.</w:t>
            </w:r>
          </w:p>
        </w:tc>
        <w:tc>
          <w:tcPr>
            <w:tcW w:w="1417" w:type="dxa"/>
            <w:vAlign w:val="center"/>
          </w:tcPr>
          <w:p w:rsidR="009855DF" w:rsidRDefault="009855DF" w:rsidP="006D07B3">
            <w:pPr>
              <w:jc w:val="center"/>
              <w:rPr>
                <w:sz w:val="20"/>
              </w:rPr>
            </w:pPr>
            <w:r w:rsidRPr="006606BD">
              <w:rPr>
                <w:sz w:val="20"/>
              </w:rPr>
              <w:t>Nervio para el elevador del ano (S4)</w:t>
            </w:r>
          </w:p>
          <w:p w:rsidR="009855DF" w:rsidRPr="006606BD" w:rsidRDefault="009855DF" w:rsidP="005A7AF9">
            <w:pPr>
              <w:jc w:val="center"/>
              <w:rPr>
                <w:sz w:val="20"/>
              </w:rPr>
            </w:pPr>
            <w:r>
              <w:rPr>
                <w:sz w:val="20"/>
              </w:rPr>
              <w:t>Nervio anal inferior y plexo coccígeo</w:t>
            </w:r>
          </w:p>
        </w:tc>
        <w:tc>
          <w:tcPr>
            <w:tcW w:w="1871" w:type="dxa"/>
            <w:vAlign w:val="center"/>
          </w:tcPr>
          <w:p w:rsidR="009855DF" w:rsidRDefault="009855DF" w:rsidP="006D07B3">
            <w:pPr>
              <w:jc w:val="center"/>
              <w:rPr>
                <w:sz w:val="20"/>
              </w:rPr>
            </w:pPr>
            <w:r w:rsidRPr="00FB0A92">
              <w:rPr>
                <w:sz w:val="20"/>
              </w:rPr>
              <w:t>Forma la mayor parte del diafragma pélvico que ayuda a sostener las vísceras pélvicas;</w:t>
            </w:r>
          </w:p>
          <w:p w:rsidR="009855DF" w:rsidRPr="007D3EF9" w:rsidRDefault="009855DF" w:rsidP="006D07B3">
            <w:pPr>
              <w:jc w:val="center"/>
              <w:rPr>
                <w:b/>
                <w:sz w:val="20"/>
              </w:rPr>
            </w:pPr>
            <w:proofErr w:type="gramStart"/>
            <w:r w:rsidRPr="00FB0A92">
              <w:rPr>
                <w:sz w:val="20"/>
              </w:rPr>
              <w:t>resiste</w:t>
            </w:r>
            <w:proofErr w:type="gramEnd"/>
            <w:r w:rsidRPr="00FB0A92">
              <w:rPr>
                <w:sz w:val="20"/>
              </w:rPr>
              <w:t xml:space="preserve"> los aumentos de la presión intraabdominal.</w:t>
            </w:r>
          </w:p>
        </w:tc>
        <w:tc>
          <w:tcPr>
            <w:tcW w:w="2268" w:type="dxa"/>
            <w:vAlign w:val="center"/>
          </w:tcPr>
          <w:p w:rsidR="009855DF" w:rsidRDefault="009855DF" w:rsidP="006D07B3">
            <w:pPr>
              <w:jc w:val="center"/>
              <w:rPr>
                <w:sz w:val="20"/>
              </w:rPr>
            </w:pPr>
            <w:r w:rsidRPr="00495566">
              <w:rPr>
                <w:sz w:val="20"/>
              </w:rPr>
              <w:t>Parte más grande e importante</w:t>
            </w:r>
            <w:r>
              <w:rPr>
                <w:sz w:val="20"/>
              </w:rPr>
              <w:t xml:space="preserve"> del suelo de la pelvis.</w:t>
            </w:r>
          </w:p>
          <w:p w:rsidR="009855DF" w:rsidRPr="00495566" w:rsidRDefault="009855DF" w:rsidP="006D07B3">
            <w:pPr>
              <w:jc w:val="center"/>
              <w:rPr>
                <w:sz w:val="20"/>
              </w:rPr>
            </w:pPr>
          </w:p>
        </w:tc>
      </w:tr>
      <w:tr w:rsidR="009855DF" w:rsidRPr="00FB0A92" w:rsidTr="00FF35A6">
        <w:trPr>
          <w:trHeight w:val="1664"/>
        </w:trPr>
        <w:tc>
          <w:tcPr>
            <w:tcW w:w="1474" w:type="dxa"/>
            <w:vMerge/>
            <w:vAlign w:val="center"/>
          </w:tcPr>
          <w:p w:rsidR="009855DF" w:rsidRPr="00FB0A92" w:rsidRDefault="009855DF" w:rsidP="006D07B3">
            <w:pPr>
              <w:jc w:val="center"/>
              <w:rPr>
                <w:sz w:val="20"/>
              </w:rPr>
            </w:pPr>
          </w:p>
        </w:tc>
        <w:tc>
          <w:tcPr>
            <w:tcW w:w="1871" w:type="dxa"/>
            <w:vAlign w:val="center"/>
          </w:tcPr>
          <w:p w:rsidR="009855DF" w:rsidRPr="007D3EF9" w:rsidRDefault="009855DF" w:rsidP="006D07B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Puborrectal</w:t>
            </w:r>
          </w:p>
        </w:tc>
        <w:tc>
          <w:tcPr>
            <w:tcW w:w="8561" w:type="dxa"/>
            <w:gridSpan w:val="5"/>
            <w:vAlign w:val="center"/>
          </w:tcPr>
          <w:p w:rsidR="009855DF" w:rsidRDefault="009855DF" w:rsidP="006D07B3">
            <w:pPr>
              <w:jc w:val="center"/>
              <w:rPr>
                <w:sz w:val="20"/>
              </w:rPr>
            </w:pPr>
            <w:r w:rsidRPr="000E0B75">
              <w:rPr>
                <w:sz w:val="20"/>
              </w:rPr>
              <w:t xml:space="preserve">Porción medial, gruesa y estrecha </w:t>
            </w:r>
            <w:r>
              <w:rPr>
                <w:sz w:val="20"/>
              </w:rPr>
              <w:t>del elevador del ano</w:t>
            </w:r>
          </w:p>
          <w:p w:rsidR="009855DF" w:rsidRDefault="009855DF" w:rsidP="006D07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Entre las caras posteriores de los cuerpos de los pubis.</w:t>
            </w:r>
          </w:p>
          <w:p w:rsidR="009855DF" w:rsidRDefault="009855DF" w:rsidP="006D07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Forma un asa puborrectal muscular en forma de U, que discurre posteriormente a la unión anorrectal y limita el hiato urogenital.</w:t>
            </w:r>
          </w:p>
          <w:p w:rsidR="009855DF" w:rsidRPr="00581F4C" w:rsidRDefault="009855DF" w:rsidP="00581F4C">
            <w:pPr>
              <w:jc w:val="center"/>
              <w:rPr>
                <w:b/>
                <w:sz w:val="20"/>
              </w:rPr>
            </w:pPr>
            <w:r w:rsidRPr="00581F4C">
              <w:rPr>
                <w:b/>
                <w:sz w:val="20"/>
              </w:rPr>
              <w:t>Mantenimiento de la continencia fecal.</w:t>
            </w:r>
          </w:p>
        </w:tc>
      </w:tr>
      <w:tr w:rsidR="009855DF" w:rsidRPr="00FB0A92" w:rsidTr="00D23BF2">
        <w:trPr>
          <w:trHeight w:val="1664"/>
        </w:trPr>
        <w:tc>
          <w:tcPr>
            <w:tcW w:w="1474" w:type="dxa"/>
            <w:vMerge/>
            <w:vAlign w:val="center"/>
          </w:tcPr>
          <w:p w:rsidR="009855DF" w:rsidRPr="00FB0A92" w:rsidRDefault="009855DF" w:rsidP="006D07B3">
            <w:pPr>
              <w:jc w:val="center"/>
              <w:rPr>
                <w:sz w:val="20"/>
              </w:rPr>
            </w:pPr>
          </w:p>
        </w:tc>
        <w:tc>
          <w:tcPr>
            <w:tcW w:w="1871" w:type="dxa"/>
            <w:vAlign w:val="center"/>
          </w:tcPr>
          <w:p w:rsidR="009855DF" w:rsidRPr="00A5240E" w:rsidRDefault="009855DF" w:rsidP="006D07B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Pubococcígeo</w:t>
            </w:r>
          </w:p>
        </w:tc>
        <w:tc>
          <w:tcPr>
            <w:tcW w:w="8561" w:type="dxa"/>
            <w:gridSpan w:val="5"/>
            <w:vAlign w:val="center"/>
          </w:tcPr>
          <w:p w:rsidR="009855DF" w:rsidRDefault="009855DF" w:rsidP="006D07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Porción intermedia, ancha y delgada del elevador del ano.</w:t>
            </w:r>
          </w:p>
          <w:p w:rsidR="009855DF" w:rsidRDefault="009855DF" w:rsidP="006D07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Se origina lateralmente al puborrectal, en la cara posterior del cuerpo del pubis y en la parte anterior del arco tendinoso.</w:t>
            </w:r>
          </w:p>
          <w:p w:rsidR="009855DF" w:rsidRDefault="009855DF" w:rsidP="00C43B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Discurre posteriormente en un plano horizontal.</w:t>
            </w:r>
          </w:p>
          <w:p w:rsidR="009855DF" w:rsidRDefault="009855DF" w:rsidP="00C43BC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Las fibras laterales se insertan posteriormente en el cóccix </w:t>
            </w:r>
          </w:p>
          <w:p w:rsidR="009855DF" w:rsidRDefault="009855DF" w:rsidP="00C43B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Las fibras mediales se fisionan con las del lado opuesto para formar parte del cuerpo o ligamento anococcígeo entre el ano y el cóccix (</w:t>
            </w:r>
            <w:r w:rsidRPr="00C43BCC">
              <w:rPr>
                <w:b/>
                <w:sz w:val="20"/>
              </w:rPr>
              <w:t>palanca del elevador)</w:t>
            </w:r>
          </w:p>
          <w:p w:rsidR="009855DF" w:rsidRPr="00C43BCC" w:rsidRDefault="009855DF" w:rsidP="00C43BC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Los haces musculares más cortos se extienden medialmente y se fusionan con la fascia (pubovaginal, puboprotático, puboperineal y puboanal). </w:t>
            </w:r>
          </w:p>
        </w:tc>
      </w:tr>
      <w:tr w:rsidR="009855DF" w:rsidRPr="00FB0A92" w:rsidTr="00626EFF">
        <w:trPr>
          <w:trHeight w:val="1664"/>
        </w:trPr>
        <w:tc>
          <w:tcPr>
            <w:tcW w:w="1474" w:type="dxa"/>
            <w:vMerge/>
            <w:vAlign w:val="center"/>
          </w:tcPr>
          <w:p w:rsidR="009855DF" w:rsidRPr="00C43BCC" w:rsidRDefault="009855DF" w:rsidP="006D07B3">
            <w:pPr>
              <w:jc w:val="center"/>
              <w:rPr>
                <w:b/>
                <w:sz w:val="20"/>
              </w:rPr>
            </w:pPr>
          </w:p>
        </w:tc>
        <w:tc>
          <w:tcPr>
            <w:tcW w:w="1871" w:type="dxa"/>
            <w:vAlign w:val="center"/>
          </w:tcPr>
          <w:p w:rsidR="009855DF" w:rsidRPr="00A5240E" w:rsidRDefault="009855DF" w:rsidP="006D07B3">
            <w:pPr>
              <w:jc w:val="center"/>
              <w:rPr>
                <w:b/>
                <w:sz w:val="20"/>
              </w:rPr>
            </w:pPr>
            <w:r w:rsidRPr="00A5240E">
              <w:rPr>
                <w:b/>
                <w:sz w:val="20"/>
              </w:rPr>
              <w:t>Iliococcígeo</w:t>
            </w:r>
          </w:p>
        </w:tc>
        <w:tc>
          <w:tcPr>
            <w:tcW w:w="8561" w:type="dxa"/>
            <w:gridSpan w:val="5"/>
            <w:vAlign w:val="center"/>
          </w:tcPr>
          <w:p w:rsidR="009855DF" w:rsidRDefault="009855DF" w:rsidP="006D07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Porción posterolateral del elevador del ano.</w:t>
            </w:r>
          </w:p>
          <w:p w:rsidR="009855DF" w:rsidRDefault="009855DF" w:rsidP="006D07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Se origina en la parte posterior del arco tendinoso y espina ciática</w:t>
            </w:r>
          </w:p>
          <w:p w:rsidR="009855DF" w:rsidRDefault="009855DF" w:rsidP="006D07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Delgado y poco desarrollado (aponeurosis)</w:t>
            </w:r>
          </w:p>
          <w:p w:rsidR="009855DF" w:rsidRDefault="009855DF" w:rsidP="006D07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Se mezcla con el cuerpo anococcígeo posteriormente.</w:t>
            </w:r>
          </w:p>
          <w:p w:rsidR="009855DF" w:rsidRDefault="009855DF" w:rsidP="006D07B3">
            <w:pPr>
              <w:jc w:val="center"/>
              <w:rPr>
                <w:sz w:val="20"/>
              </w:rPr>
            </w:pPr>
          </w:p>
          <w:p w:rsidR="009855DF" w:rsidRPr="000E0B75" w:rsidRDefault="009855DF" w:rsidP="006D07B3">
            <w:pPr>
              <w:jc w:val="center"/>
              <w:rPr>
                <w:sz w:val="20"/>
              </w:rPr>
            </w:pPr>
          </w:p>
        </w:tc>
      </w:tr>
    </w:tbl>
    <w:p w:rsidR="00D5512C" w:rsidRPr="00D5512C" w:rsidRDefault="00CA3887" w:rsidP="00D5512C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79744" behindDoc="0" locked="0" layoutInCell="1" allowOverlap="1" wp14:anchorId="7F5FDFEE" wp14:editId="1C1EA3B3">
            <wp:simplePos x="0" y="0"/>
            <wp:positionH relativeFrom="column">
              <wp:posOffset>4624070</wp:posOffset>
            </wp:positionH>
            <wp:positionV relativeFrom="paragraph">
              <wp:posOffset>2856865</wp:posOffset>
            </wp:positionV>
            <wp:extent cx="2600325" cy="1852295"/>
            <wp:effectExtent l="0" t="0" r="9525" b="0"/>
            <wp:wrapSquare wrapText="bothSides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00325" cy="1852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1295">
        <w:rPr>
          <w:noProof/>
          <w:lang w:val="es-GT" w:eastAsia="es-GT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4803E40" wp14:editId="06E0F691">
                <wp:simplePos x="0" y="0"/>
                <wp:positionH relativeFrom="column">
                  <wp:posOffset>74930</wp:posOffset>
                </wp:positionH>
                <wp:positionV relativeFrom="paragraph">
                  <wp:posOffset>147955</wp:posOffset>
                </wp:positionV>
                <wp:extent cx="6519545" cy="2635885"/>
                <wp:effectExtent l="0" t="0" r="0" b="0"/>
                <wp:wrapSquare wrapText="bothSides"/>
                <wp:docPr id="33" name="33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545" cy="2635885"/>
                          <a:chOff x="0" y="0"/>
                          <a:chExt cx="6519554" cy="2636322"/>
                        </a:xfrm>
                      </wpg:grpSpPr>
                      <pic:pic xmlns:pic="http://schemas.openxmlformats.org/drawingml/2006/picture">
                        <pic:nvPicPr>
                          <pic:cNvPr id="29" name="Imagen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35626"/>
                            <a:ext cx="4488873" cy="2600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Imagen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441372" y="0"/>
                            <a:ext cx="2078182" cy="25056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33 Grupo" o:spid="_x0000_s1026" style="position:absolute;margin-left:5.9pt;margin-top:11.65pt;width:513.35pt;height:207.55pt;z-index:251683840" coordsize="65195,26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">
                <v:shape id="Imagen 29" o:spid="_x0000_s1027" type="#_x0000_t75" style="position:absolute;top:356;width:44888;height:260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bln3DAAAA2wAAAA8AAABkcnMvZG93bnJldi54bWxEj0FLAzEUhO9C/0N4BS9isw0oujYtpShU&#10;wUOr4PW5eW4WNy9L8tyu/94IgsdhZr5hVpsp9GqklLvIFpaLChRxE13HrYXXl4fLG1BZkB32kcnC&#10;N2XYrGdnK6xdPPGBxqO0qkA412jBiwy11rnxFDAv4kBcvI+YAkqRqdUu4anAQ69NVV3rgB2XBY8D&#10;7Tw1n8evYGEa00UQ8+7758fqSe6X5u1qb6w9n0/bO1BCk/yH/9p7Z8Hcwu+X8gP0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tuWfcMAAADbAAAADwAAAAAAAAAAAAAAAACf&#10;AgAAZHJzL2Rvd25yZXYueG1sUEsFBgAAAAAEAAQA9wAAAI8DAAAAAA==&#10;">
                  <v:imagedata r:id="rId39" o:title=""/>
                  <v:path arrowok="t"/>
                </v:shape>
                <v:shape id="Imagen 30" o:spid="_x0000_s1028" type="#_x0000_t75" style="position:absolute;left:44413;width:20782;height:250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nNR3CAAAA2wAAAA8AAABkcnMvZG93bnJldi54bWxET7tqwzAU3Qv5B3ED3RrZCZTiWg6tQ9MO&#10;WfJYsl2sW9vEujKSarv++moIdDycd76dTCcGcr61rCBdJSCIK6tbrhVczh9PLyB8QNbYWSYFv+Rh&#10;Wywecsy0HflIwynUIoawz1BBE0KfSemrhgz6le2JI/dtncEQoauldjjGcNPJdZI8S4Mtx4YGeyob&#10;qm6nH6PgWF7H/eHdVdd0Tufd5628JHWr1ONyensFEWgK/+K7+0sr2MT18Uv8AbL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pzUdwgAAANsAAAAPAAAAAAAAAAAAAAAAAJ8C&#10;AABkcnMvZG93bnJldi54bWxQSwUGAAAAAAQABAD3AAAAjgMAAAAA&#10;">
                  <v:imagedata r:id="rId40" o:title=""/>
                  <v:path arrowok="t"/>
                </v:shape>
                <w10:wrap type="square"/>
              </v:group>
            </w:pict>
          </mc:Fallback>
        </mc:AlternateContent>
      </w:r>
    </w:p>
    <w:p w:rsidR="00D5512C" w:rsidRPr="00D5512C" w:rsidRDefault="003E54FA" w:rsidP="003E54FA">
      <w:pPr>
        <w:pStyle w:val="Ttulo2"/>
      </w:pPr>
      <w:r>
        <w:t>Fascia de la Pelvis</w:t>
      </w:r>
    </w:p>
    <w:p w:rsidR="00D5512C" w:rsidRDefault="005C47C2" w:rsidP="00D5512C">
      <w:pPr>
        <w:rPr>
          <w:sz w:val="22"/>
        </w:rPr>
      </w:pPr>
      <w:r>
        <w:rPr>
          <w:sz w:val="22"/>
        </w:rPr>
        <w:t>Tejido conectivo entre el peritoneo membranoso y el suelo y paredes de la pelvis que no está ocupado por órganos pélvicos.</w:t>
      </w:r>
    </w:p>
    <w:p w:rsidR="005C47C2" w:rsidRDefault="005C47C2" w:rsidP="00D5512C">
      <w:pPr>
        <w:rPr>
          <w:sz w:val="22"/>
        </w:rPr>
      </w:pPr>
      <w:r>
        <w:rPr>
          <w:sz w:val="22"/>
        </w:rPr>
        <w:t>Continuación de la fascia endoabdominal, capa parietal y capa visceral.</w:t>
      </w:r>
    </w:p>
    <w:p w:rsidR="00874083" w:rsidRDefault="00874083" w:rsidP="00D5512C">
      <w:pPr>
        <w:rPr>
          <w:sz w:val="22"/>
        </w:rPr>
      </w:pPr>
    </w:p>
    <w:p w:rsidR="005C47C2" w:rsidRPr="00D5512C" w:rsidRDefault="00874083" w:rsidP="00874083">
      <w:pPr>
        <w:pStyle w:val="Ttulo3"/>
      </w:pPr>
      <w:r>
        <w:t>Fascia Membranosa</w:t>
      </w:r>
      <w:r w:rsidR="005C47C2">
        <w:t xml:space="preserve"> </w:t>
      </w:r>
    </w:p>
    <w:p w:rsidR="00776A93" w:rsidRDefault="00776A93" w:rsidP="00D5512C">
      <w:pPr>
        <w:rPr>
          <w:sz w:val="22"/>
        </w:rPr>
      </w:pPr>
      <w:r w:rsidRPr="00776A93">
        <w:rPr>
          <w:b/>
        </w:rPr>
        <w:t>Fascia Parietal</w:t>
      </w:r>
      <w:r>
        <w:rPr>
          <w:sz w:val="22"/>
        </w:rPr>
        <w:t xml:space="preserve"> </w:t>
      </w:r>
    </w:p>
    <w:p w:rsidR="00776A93" w:rsidRPr="00776A93" w:rsidRDefault="00776A93" w:rsidP="00776A93">
      <w:pPr>
        <w:pStyle w:val="Prrafodelista"/>
        <w:numPr>
          <w:ilvl w:val="0"/>
          <w:numId w:val="29"/>
        </w:numPr>
        <w:rPr>
          <w:sz w:val="22"/>
        </w:rPr>
      </w:pPr>
      <w:r w:rsidRPr="00776A93">
        <w:rPr>
          <w:sz w:val="22"/>
        </w:rPr>
        <w:t xml:space="preserve">Tapiza la </w:t>
      </w:r>
      <w:r w:rsidRPr="00CE3E83">
        <w:rPr>
          <w:b/>
          <w:sz w:val="22"/>
        </w:rPr>
        <w:t>cara interna de los músculos</w:t>
      </w:r>
      <w:r w:rsidRPr="00776A93">
        <w:rPr>
          <w:sz w:val="22"/>
        </w:rPr>
        <w:t xml:space="preserve"> que forman las </w:t>
      </w:r>
      <w:r w:rsidRPr="00CE3E83">
        <w:rPr>
          <w:sz w:val="22"/>
          <w:u w:val="single"/>
        </w:rPr>
        <w:t>paredes y suelo de la pelvis</w:t>
      </w:r>
      <w:r w:rsidRPr="00776A93">
        <w:rPr>
          <w:sz w:val="22"/>
        </w:rPr>
        <w:t xml:space="preserve">, se nombra según el músculo que engloba; </w:t>
      </w:r>
    </w:p>
    <w:p w:rsidR="00D5512C" w:rsidRPr="00776A93" w:rsidRDefault="00776A93" w:rsidP="00776A93">
      <w:pPr>
        <w:pStyle w:val="Prrafodelista"/>
        <w:numPr>
          <w:ilvl w:val="0"/>
          <w:numId w:val="29"/>
        </w:numPr>
        <w:rPr>
          <w:sz w:val="22"/>
        </w:rPr>
      </w:pPr>
      <w:r w:rsidRPr="00776A93">
        <w:rPr>
          <w:sz w:val="22"/>
        </w:rPr>
        <w:t xml:space="preserve">Se </w:t>
      </w:r>
      <w:r w:rsidRPr="00CE3E83">
        <w:rPr>
          <w:sz w:val="22"/>
          <w:u w:val="single"/>
        </w:rPr>
        <w:t>continúa superiormente</w:t>
      </w:r>
      <w:r w:rsidRPr="00776A93">
        <w:rPr>
          <w:sz w:val="22"/>
        </w:rPr>
        <w:t xml:space="preserve"> con las </w:t>
      </w:r>
      <w:r w:rsidRPr="00CE3E83">
        <w:rPr>
          <w:b/>
          <w:sz w:val="22"/>
        </w:rPr>
        <w:t>fascias transversal y del iliopsoas</w:t>
      </w:r>
      <w:r w:rsidRPr="00776A93">
        <w:rPr>
          <w:sz w:val="22"/>
        </w:rPr>
        <w:t>.</w:t>
      </w:r>
    </w:p>
    <w:p w:rsidR="00776A93" w:rsidRPr="006E781F" w:rsidRDefault="006E781F" w:rsidP="00D5512C">
      <w:pPr>
        <w:rPr>
          <w:b/>
        </w:rPr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81792" behindDoc="0" locked="0" layoutInCell="1" allowOverlap="1" wp14:anchorId="44CCDBE9" wp14:editId="021D53DD">
            <wp:simplePos x="0" y="0"/>
            <wp:positionH relativeFrom="column">
              <wp:posOffset>3061970</wp:posOffset>
            </wp:positionH>
            <wp:positionV relativeFrom="paragraph">
              <wp:posOffset>-128270</wp:posOffset>
            </wp:positionV>
            <wp:extent cx="4132580" cy="3277235"/>
            <wp:effectExtent l="0" t="0" r="1270" b="0"/>
            <wp:wrapSquare wrapText="bothSides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32580" cy="3277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781F">
        <w:rPr>
          <w:b/>
        </w:rPr>
        <w:t>Fascia Visceral</w:t>
      </w:r>
    </w:p>
    <w:p w:rsidR="00D5512C" w:rsidRPr="006E781F" w:rsidRDefault="006E781F" w:rsidP="006E781F">
      <w:pPr>
        <w:pStyle w:val="Prrafodelista"/>
        <w:numPr>
          <w:ilvl w:val="0"/>
          <w:numId w:val="30"/>
        </w:numPr>
        <w:ind w:left="360"/>
        <w:rPr>
          <w:sz w:val="22"/>
        </w:rPr>
      </w:pPr>
      <w:r w:rsidRPr="006E781F">
        <w:rPr>
          <w:sz w:val="22"/>
        </w:rPr>
        <w:t>Fascia membranosa que envuelve los órganos pélvicos, formando la capa adventicia de ellos.</w:t>
      </w:r>
    </w:p>
    <w:p w:rsidR="006E781F" w:rsidRDefault="006E781F" w:rsidP="006E781F">
      <w:pPr>
        <w:rPr>
          <w:sz w:val="22"/>
        </w:rPr>
      </w:pPr>
    </w:p>
    <w:p w:rsidR="006E781F" w:rsidRPr="006E781F" w:rsidRDefault="006E781F" w:rsidP="006E781F">
      <w:pPr>
        <w:pStyle w:val="Prrafodelista"/>
        <w:numPr>
          <w:ilvl w:val="0"/>
          <w:numId w:val="30"/>
        </w:numPr>
        <w:ind w:left="360"/>
        <w:rPr>
          <w:sz w:val="22"/>
        </w:rPr>
      </w:pPr>
      <w:r w:rsidRPr="006E781F">
        <w:rPr>
          <w:b/>
          <w:sz w:val="22"/>
        </w:rPr>
        <w:t xml:space="preserve">Las capas membranosas parietal y visceral </w:t>
      </w:r>
      <w:r w:rsidRPr="006E781F">
        <w:rPr>
          <w:sz w:val="22"/>
        </w:rPr>
        <w:t>se continúan en el punto donde los órganos atraviesan el suelo pélvico.</w:t>
      </w:r>
    </w:p>
    <w:p w:rsidR="006E781F" w:rsidRPr="006E781F" w:rsidRDefault="006E781F" w:rsidP="006E781F">
      <w:pPr>
        <w:pStyle w:val="Prrafodelista"/>
        <w:numPr>
          <w:ilvl w:val="0"/>
          <w:numId w:val="30"/>
        </w:numPr>
        <w:ind w:left="360"/>
        <w:rPr>
          <w:sz w:val="22"/>
        </w:rPr>
      </w:pPr>
      <w:r w:rsidRPr="006E781F">
        <w:rPr>
          <w:b/>
          <w:sz w:val="22"/>
        </w:rPr>
        <w:t>La fascia parietal</w:t>
      </w:r>
      <w:r w:rsidRPr="006E781F">
        <w:rPr>
          <w:sz w:val="22"/>
        </w:rPr>
        <w:t xml:space="preserve"> se engruesa y </w:t>
      </w:r>
      <w:r w:rsidR="009F5BCB">
        <w:rPr>
          <w:sz w:val="22"/>
        </w:rPr>
        <w:t>f</w:t>
      </w:r>
      <w:r w:rsidRPr="006E781F">
        <w:rPr>
          <w:sz w:val="22"/>
        </w:rPr>
        <w:t>orma el arco tendinoso de la fascia pélvica.</w:t>
      </w:r>
    </w:p>
    <w:p w:rsidR="006E781F" w:rsidRPr="006E781F" w:rsidRDefault="006E781F" w:rsidP="006E781F">
      <w:pPr>
        <w:pStyle w:val="Prrafodelista"/>
        <w:numPr>
          <w:ilvl w:val="0"/>
          <w:numId w:val="30"/>
        </w:numPr>
        <w:ind w:left="360"/>
        <w:rPr>
          <w:sz w:val="22"/>
        </w:rPr>
      </w:pPr>
      <w:r w:rsidRPr="006E781F">
        <w:rPr>
          <w:b/>
          <w:sz w:val="22"/>
        </w:rPr>
        <w:t>El arco tendinoso de la fascia pélvica</w:t>
      </w:r>
      <w:r w:rsidRPr="006E781F">
        <w:rPr>
          <w:sz w:val="22"/>
        </w:rPr>
        <w:t xml:space="preserve"> es una banda continua bilateral desde el pubis hasta el sacro.</w:t>
      </w:r>
    </w:p>
    <w:p w:rsidR="006E781F" w:rsidRPr="006E781F" w:rsidRDefault="006E781F" w:rsidP="006E781F">
      <w:pPr>
        <w:pStyle w:val="Prrafodelista"/>
        <w:numPr>
          <w:ilvl w:val="0"/>
          <w:numId w:val="30"/>
        </w:numPr>
        <w:ind w:left="360"/>
        <w:rPr>
          <w:sz w:val="22"/>
        </w:rPr>
      </w:pPr>
      <w:r w:rsidRPr="002E61DA">
        <w:rPr>
          <w:sz w:val="22"/>
          <w:u w:val="single"/>
        </w:rPr>
        <w:t xml:space="preserve">La parte más anterior del arco tendinoso, </w:t>
      </w:r>
      <w:r w:rsidRPr="002E61DA">
        <w:rPr>
          <w:b/>
          <w:sz w:val="22"/>
        </w:rPr>
        <w:t>liga</w:t>
      </w:r>
      <w:r w:rsidR="00BD7B2B">
        <w:rPr>
          <w:b/>
          <w:sz w:val="22"/>
        </w:rPr>
        <w:t>mento puboprostático</w:t>
      </w:r>
      <w:bookmarkStart w:id="0" w:name="_GoBack"/>
      <w:bookmarkEnd w:id="0"/>
      <w:r w:rsidRPr="006E781F">
        <w:rPr>
          <w:sz w:val="22"/>
        </w:rPr>
        <w:t xml:space="preserve"> (hombre) y </w:t>
      </w:r>
      <w:r w:rsidRPr="002E61DA">
        <w:rPr>
          <w:b/>
          <w:sz w:val="22"/>
        </w:rPr>
        <w:t>ligamento pubovesical</w:t>
      </w:r>
      <w:r w:rsidRPr="006E781F">
        <w:rPr>
          <w:sz w:val="22"/>
        </w:rPr>
        <w:t xml:space="preserve"> (mujer) conecta la próstata o el fondo de la vejiga al pubis-</w:t>
      </w:r>
    </w:p>
    <w:p w:rsidR="006E781F" w:rsidRDefault="002E61DA" w:rsidP="006E781F">
      <w:pPr>
        <w:pStyle w:val="Prrafodelista"/>
        <w:numPr>
          <w:ilvl w:val="0"/>
          <w:numId w:val="30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80768" behindDoc="0" locked="0" layoutInCell="1" allowOverlap="1" wp14:anchorId="22B220C1" wp14:editId="269F4164">
            <wp:simplePos x="0" y="0"/>
            <wp:positionH relativeFrom="column">
              <wp:posOffset>4300855</wp:posOffset>
            </wp:positionH>
            <wp:positionV relativeFrom="paragraph">
              <wp:posOffset>403860</wp:posOffset>
            </wp:positionV>
            <wp:extent cx="2885440" cy="1757045"/>
            <wp:effectExtent l="0" t="0" r="0" b="0"/>
            <wp:wrapSquare wrapText="bothSides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85440" cy="1757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781F" w:rsidRPr="006E781F">
        <w:rPr>
          <w:b/>
          <w:sz w:val="22"/>
        </w:rPr>
        <w:t>Ligamentos sacrogenitales</w:t>
      </w:r>
      <w:r w:rsidR="006E781F" w:rsidRPr="006E781F">
        <w:rPr>
          <w:sz w:val="22"/>
        </w:rPr>
        <w:t>: Parte más posterior de la banda desde el sacro</w:t>
      </w:r>
      <w:r>
        <w:rPr>
          <w:sz w:val="22"/>
        </w:rPr>
        <w:t xml:space="preserve">, </w:t>
      </w:r>
      <w:r w:rsidR="006E781F" w:rsidRPr="006E781F">
        <w:rPr>
          <w:sz w:val="22"/>
        </w:rPr>
        <w:t xml:space="preserve"> rodea el recto para fijarse en la próstata</w:t>
      </w:r>
      <w:r>
        <w:rPr>
          <w:sz w:val="22"/>
        </w:rPr>
        <w:t xml:space="preserve"> o vagina</w:t>
      </w:r>
      <w:r w:rsidR="006E781F" w:rsidRPr="006E781F">
        <w:rPr>
          <w:sz w:val="22"/>
        </w:rPr>
        <w:t>.</w:t>
      </w:r>
    </w:p>
    <w:p w:rsidR="002E61DA" w:rsidRPr="006E781F" w:rsidRDefault="002E61DA" w:rsidP="006E781F">
      <w:pPr>
        <w:pStyle w:val="Prrafodelista"/>
        <w:numPr>
          <w:ilvl w:val="0"/>
          <w:numId w:val="30"/>
        </w:numPr>
        <w:ind w:left="360"/>
        <w:rPr>
          <w:sz w:val="22"/>
        </w:rPr>
      </w:pPr>
      <w:r>
        <w:rPr>
          <w:b/>
          <w:sz w:val="22"/>
        </w:rPr>
        <w:t>Paracolpio</w:t>
      </w:r>
      <w:r w:rsidRPr="002E61DA">
        <w:rPr>
          <w:sz w:val="22"/>
        </w:rPr>
        <w:t>:</w:t>
      </w:r>
      <w:r>
        <w:rPr>
          <w:sz w:val="22"/>
        </w:rPr>
        <w:t xml:space="preserve"> suspenden la vagina entre los arcos tendinosos, ayudando a la vagina a sostener el peso del fondo de la vejiga.</w:t>
      </w:r>
    </w:p>
    <w:p w:rsidR="00D5512C" w:rsidRDefault="00D5512C" w:rsidP="00D5512C">
      <w:pPr>
        <w:rPr>
          <w:sz w:val="22"/>
        </w:rPr>
      </w:pPr>
    </w:p>
    <w:p w:rsidR="002C6AC3" w:rsidRPr="00D5512C" w:rsidRDefault="002C6AC3" w:rsidP="002C6AC3">
      <w:pPr>
        <w:pStyle w:val="Ttulo2"/>
      </w:pPr>
      <w:r>
        <w:t>Fascia Endopelviana</w:t>
      </w:r>
    </w:p>
    <w:p w:rsidR="00D5512C" w:rsidRPr="00100216" w:rsidRDefault="00E81F70" w:rsidP="00100216">
      <w:pPr>
        <w:pStyle w:val="Prrafodelista"/>
        <w:numPr>
          <w:ilvl w:val="0"/>
          <w:numId w:val="31"/>
        </w:numPr>
        <w:rPr>
          <w:sz w:val="22"/>
        </w:rPr>
      </w:pPr>
      <w:r w:rsidRPr="00100216">
        <w:rPr>
          <w:sz w:val="22"/>
        </w:rPr>
        <w:t>Extraperitoneal o subperitoneal, se continúa con las fascias perital y visceral.</w:t>
      </w:r>
    </w:p>
    <w:p w:rsidR="00E81F70" w:rsidRPr="00100216" w:rsidRDefault="00E81F70" w:rsidP="00100216">
      <w:pPr>
        <w:pStyle w:val="Prrafodelista"/>
        <w:numPr>
          <w:ilvl w:val="0"/>
          <w:numId w:val="31"/>
        </w:numPr>
        <w:rPr>
          <w:sz w:val="22"/>
        </w:rPr>
      </w:pPr>
      <w:r w:rsidRPr="00100216">
        <w:rPr>
          <w:sz w:val="22"/>
        </w:rPr>
        <w:t>Forma una matriz de tejido conectivo para las vísceras pélvicas.</w:t>
      </w:r>
    </w:p>
    <w:p w:rsidR="00E81F70" w:rsidRPr="00100216" w:rsidRDefault="00E81F70" w:rsidP="00100216">
      <w:pPr>
        <w:pStyle w:val="Prrafodelista"/>
        <w:numPr>
          <w:ilvl w:val="0"/>
          <w:numId w:val="31"/>
        </w:numPr>
        <w:rPr>
          <w:sz w:val="22"/>
        </w:rPr>
      </w:pPr>
      <w:r w:rsidRPr="00100216">
        <w:rPr>
          <w:sz w:val="22"/>
        </w:rPr>
        <w:t>Parte de ella es tejido areolar (adiposo) laxo, con vasos linfáticos y nutricios.</w:t>
      </w:r>
    </w:p>
    <w:p w:rsidR="00396EA6" w:rsidRPr="00100216" w:rsidRDefault="00396EA6" w:rsidP="00100216">
      <w:pPr>
        <w:pStyle w:val="Prrafodelista"/>
        <w:numPr>
          <w:ilvl w:val="0"/>
          <w:numId w:val="31"/>
        </w:numPr>
        <w:rPr>
          <w:sz w:val="22"/>
        </w:rPr>
      </w:pPr>
      <w:r w:rsidRPr="00100216">
        <w:rPr>
          <w:b/>
        </w:rPr>
        <w:t>Espacios Potenciales</w:t>
      </w:r>
      <w:r w:rsidR="00100216">
        <w:t xml:space="preserve">: </w:t>
      </w:r>
      <w:r w:rsidR="00100216" w:rsidRPr="00100216">
        <w:rPr>
          <w:sz w:val="22"/>
        </w:rPr>
        <w:t xml:space="preserve">Capa de tejido adiposo laxo, </w:t>
      </w:r>
      <w:r w:rsidRPr="00100216">
        <w:rPr>
          <w:b/>
          <w:sz w:val="22"/>
        </w:rPr>
        <w:t>Espacio retropúbico</w:t>
      </w:r>
      <w:r w:rsidR="00100216" w:rsidRPr="00100216">
        <w:rPr>
          <w:b/>
          <w:sz w:val="22"/>
        </w:rPr>
        <w:t xml:space="preserve"> </w:t>
      </w:r>
      <w:r w:rsidR="00100216" w:rsidRPr="00100216">
        <w:rPr>
          <w:sz w:val="22"/>
        </w:rPr>
        <w:t xml:space="preserve">(prevesical, posterolateralmente como paravesical) y </w:t>
      </w:r>
      <w:r w:rsidRPr="00100216">
        <w:rPr>
          <w:b/>
          <w:sz w:val="22"/>
        </w:rPr>
        <w:t>Espacio Retrorrectal</w:t>
      </w:r>
      <w:r w:rsidR="00100216" w:rsidRPr="00100216">
        <w:rPr>
          <w:sz w:val="22"/>
        </w:rPr>
        <w:t xml:space="preserve"> (presacro), permiten acomodar la vejiga y la ampolla rectal.</w:t>
      </w:r>
    </w:p>
    <w:p w:rsidR="00100216" w:rsidRDefault="00100216" w:rsidP="00100216">
      <w:pPr>
        <w:pStyle w:val="Prrafodelista"/>
        <w:numPr>
          <w:ilvl w:val="0"/>
          <w:numId w:val="31"/>
        </w:numPr>
        <w:rPr>
          <w:sz w:val="22"/>
        </w:rPr>
      </w:pPr>
      <w:r w:rsidRPr="00100216">
        <w:rPr>
          <w:b/>
        </w:rPr>
        <w:t>Condensaciones fasciales o ligamentos pélvicos</w:t>
      </w:r>
      <w:r w:rsidRPr="00100216">
        <w:rPr>
          <w:sz w:val="22"/>
        </w:rPr>
        <w:t xml:space="preserve">: </w:t>
      </w:r>
      <w:r w:rsidR="00CA3887">
        <w:rPr>
          <w:sz w:val="22"/>
        </w:rPr>
        <w:t>Porciones de fascia Endopelviana más fibrosas, con colágeno, fibras elásticas y músculo liso disperso.</w:t>
      </w:r>
    </w:p>
    <w:p w:rsidR="00CA3887" w:rsidRDefault="00CA3887" w:rsidP="00CA3887">
      <w:pPr>
        <w:pStyle w:val="Prrafodelista"/>
        <w:numPr>
          <w:ilvl w:val="1"/>
          <w:numId w:val="31"/>
        </w:numPr>
        <w:rPr>
          <w:sz w:val="22"/>
        </w:rPr>
      </w:pPr>
      <w:r>
        <w:rPr>
          <w:b/>
        </w:rPr>
        <w:t>Vaina Hipogástrica</w:t>
      </w:r>
      <w:r w:rsidRPr="00CA3887">
        <w:rPr>
          <w:sz w:val="22"/>
        </w:rPr>
        <w:t>:</w:t>
      </w:r>
      <w:r>
        <w:rPr>
          <w:sz w:val="22"/>
        </w:rPr>
        <w:t xml:space="preserve"> Banda gruesa de fascia pélvica, es una barrera física que separa los espacios potenciales retropúbico y Retrorrectal y deja paso a los vasos y nervios que cruzan de la pared lateral hacia las vísceras, junto a los uréteres y conducto deferente;  Se divide en 3 láminas:</w:t>
      </w:r>
    </w:p>
    <w:p w:rsidR="00CA3887" w:rsidRPr="00CA3887" w:rsidRDefault="00CA3887" w:rsidP="00CA3887">
      <w:pPr>
        <w:pStyle w:val="Prrafodelista"/>
        <w:numPr>
          <w:ilvl w:val="2"/>
          <w:numId w:val="31"/>
        </w:numPr>
        <w:rPr>
          <w:sz w:val="22"/>
        </w:rPr>
      </w:pPr>
      <w:r>
        <w:rPr>
          <w:b/>
        </w:rPr>
        <w:t xml:space="preserve">Ligamento lateral de la vejiga: </w:t>
      </w:r>
      <w:r w:rsidRPr="00CA3887">
        <w:t>Lámina más anterior, pasa hacia la vejiga</w:t>
      </w:r>
      <w:r>
        <w:t xml:space="preserve"> y transporta arterias y venas vesicales superiores</w:t>
      </w:r>
    </w:p>
    <w:p w:rsidR="00CA3887" w:rsidRDefault="00CA3887" w:rsidP="00CA3887">
      <w:pPr>
        <w:pStyle w:val="Prrafodelista"/>
        <w:numPr>
          <w:ilvl w:val="2"/>
          <w:numId w:val="31"/>
        </w:numPr>
        <w:rPr>
          <w:sz w:val="22"/>
        </w:rPr>
      </w:pPr>
      <w:r>
        <w:rPr>
          <w:b/>
        </w:rPr>
        <w:t>Ligamento lateral del recto:</w:t>
      </w:r>
      <w:r>
        <w:rPr>
          <w:sz w:val="22"/>
        </w:rPr>
        <w:t xml:space="preserve"> Lámina más posterior, discurre hacia el recto y transporta arteria y vena rectales medias</w:t>
      </w:r>
      <w:r w:rsidR="003B7CEE">
        <w:rPr>
          <w:sz w:val="22"/>
        </w:rPr>
        <w:t xml:space="preserve"> en los niveles S2-4.</w:t>
      </w:r>
    </w:p>
    <w:p w:rsidR="00CA3887" w:rsidRDefault="000E1D8E" w:rsidP="00CA3887">
      <w:pPr>
        <w:pStyle w:val="Prrafodelista"/>
        <w:numPr>
          <w:ilvl w:val="2"/>
          <w:numId w:val="31"/>
        </w:numPr>
        <w:rPr>
          <w:sz w:val="22"/>
        </w:rPr>
      </w:pPr>
      <w:r>
        <w:rPr>
          <w:sz w:val="22"/>
        </w:rPr>
        <w:t>En el hombre, la lámina media forma una porción delgada</w:t>
      </w:r>
      <w:r>
        <w:rPr>
          <w:b/>
          <w:sz w:val="22"/>
        </w:rPr>
        <w:t xml:space="preserve"> fascia </w:t>
      </w:r>
      <w:proofErr w:type="spellStart"/>
      <w:r>
        <w:rPr>
          <w:b/>
          <w:sz w:val="22"/>
        </w:rPr>
        <w:t>rectoprostática</w:t>
      </w:r>
      <w:proofErr w:type="spellEnd"/>
      <w:r>
        <w:rPr>
          <w:b/>
          <w:sz w:val="22"/>
        </w:rPr>
        <w:t xml:space="preserve"> o tabique rectovesical</w:t>
      </w:r>
      <w:r>
        <w:rPr>
          <w:sz w:val="22"/>
        </w:rPr>
        <w:t>, entre la cara posterior de la vejiga y la próstata anteriormente y el recto posteriormente.</w:t>
      </w:r>
    </w:p>
    <w:p w:rsidR="000E1D8E" w:rsidRPr="00100216" w:rsidRDefault="000E1D8E" w:rsidP="00CA3887">
      <w:pPr>
        <w:pStyle w:val="Prrafodelista"/>
        <w:numPr>
          <w:ilvl w:val="2"/>
          <w:numId w:val="31"/>
        </w:numPr>
        <w:rPr>
          <w:sz w:val="22"/>
        </w:rPr>
      </w:pPr>
      <w:r>
        <w:rPr>
          <w:sz w:val="22"/>
        </w:rPr>
        <w:t xml:space="preserve">En la mujer, la lámina media es más fuerte que las otras dos, pasa medial al cuello del útero y vagina como </w:t>
      </w:r>
      <w:r>
        <w:rPr>
          <w:b/>
          <w:sz w:val="22"/>
        </w:rPr>
        <w:t>ligamento cardinal (cervical transverso)</w:t>
      </w:r>
      <w:r w:rsidR="00C42FDE">
        <w:rPr>
          <w:sz w:val="22"/>
        </w:rPr>
        <w:t xml:space="preserve"> proporciona el </w:t>
      </w:r>
      <w:r w:rsidR="00C42FDE" w:rsidRPr="00C42FDE">
        <w:rPr>
          <w:b/>
          <w:sz w:val="22"/>
        </w:rPr>
        <w:t>principal soporte pasivo del útero</w:t>
      </w:r>
      <w:r w:rsidR="00C42FDE">
        <w:rPr>
          <w:sz w:val="22"/>
        </w:rPr>
        <w:t xml:space="preserve"> junto a la vejiga</w:t>
      </w:r>
      <w:r w:rsidR="00A443CA">
        <w:rPr>
          <w:sz w:val="22"/>
        </w:rPr>
        <w:t>.</w:t>
      </w:r>
    </w:p>
    <w:p w:rsidR="00D5512C" w:rsidRPr="00ED5B22" w:rsidRDefault="00ED5B22" w:rsidP="00ED5B22">
      <w:pPr>
        <w:pStyle w:val="Prrafodelista"/>
        <w:numPr>
          <w:ilvl w:val="0"/>
          <w:numId w:val="32"/>
        </w:numPr>
        <w:rPr>
          <w:sz w:val="22"/>
        </w:rPr>
      </w:pPr>
      <w:r w:rsidRPr="00ED5B22">
        <w:rPr>
          <w:b/>
          <w:sz w:val="22"/>
        </w:rPr>
        <w:t>Los músculos perineales</w:t>
      </w:r>
      <w:r w:rsidRPr="00ED5B22">
        <w:rPr>
          <w:sz w:val="22"/>
        </w:rPr>
        <w:t xml:space="preserve"> proporcionan </w:t>
      </w:r>
      <w:r w:rsidRPr="00ED5B22">
        <w:rPr>
          <w:b/>
          <w:sz w:val="22"/>
          <w:u w:val="single"/>
        </w:rPr>
        <w:t>soporte dinámico al útero</w:t>
      </w:r>
      <w:r w:rsidRPr="00ED5B22">
        <w:rPr>
          <w:sz w:val="22"/>
        </w:rPr>
        <w:t>, al contraerse durante los momentos en que aumenta la presión intraabdominal.</w:t>
      </w:r>
    </w:p>
    <w:p w:rsidR="00C42FDE" w:rsidRDefault="00C42FDE" w:rsidP="00ED5B22">
      <w:pPr>
        <w:pStyle w:val="Prrafodelista"/>
        <w:numPr>
          <w:ilvl w:val="0"/>
          <w:numId w:val="32"/>
        </w:numPr>
        <w:rPr>
          <w:sz w:val="22"/>
        </w:rPr>
      </w:pPr>
      <w:r w:rsidRPr="00ED5B22">
        <w:rPr>
          <w:sz w:val="22"/>
          <w:u w:val="single"/>
        </w:rPr>
        <w:lastRenderedPageBreak/>
        <w:t>En la base del ligamento ancho</w:t>
      </w:r>
      <w:r w:rsidRPr="00ED5B22">
        <w:rPr>
          <w:sz w:val="22"/>
        </w:rPr>
        <w:t xml:space="preserve">, la </w:t>
      </w:r>
      <w:r w:rsidRPr="00ED5B22">
        <w:rPr>
          <w:b/>
          <w:sz w:val="22"/>
        </w:rPr>
        <w:t>arteria uterina</w:t>
      </w:r>
      <w:r w:rsidRPr="00ED5B22">
        <w:rPr>
          <w:sz w:val="22"/>
        </w:rPr>
        <w:t xml:space="preserve"> discurre transversalmente hacia el </w:t>
      </w:r>
      <w:r w:rsidRPr="00ED5B22">
        <w:rPr>
          <w:b/>
          <w:sz w:val="22"/>
        </w:rPr>
        <w:t>cuello del útero</w:t>
      </w:r>
      <w:r w:rsidRPr="00ED5B22">
        <w:rPr>
          <w:sz w:val="22"/>
        </w:rPr>
        <w:t xml:space="preserve"> y </w:t>
      </w:r>
      <w:r w:rsidRPr="00ED5B22">
        <w:rPr>
          <w:b/>
          <w:sz w:val="22"/>
        </w:rPr>
        <w:t>los uréteres</w:t>
      </w:r>
      <w:r w:rsidRPr="00ED5B22">
        <w:rPr>
          <w:sz w:val="22"/>
        </w:rPr>
        <w:t xml:space="preserve"> discurren inferiores a ellos, a medida que </w:t>
      </w:r>
      <w:r w:rsidRPr="00ED5B22">
        <w:rPr>
          <w:sz w:val="22"/>
          <w:u w:val="single"/>
        </w:rPr>
        <w:t>pasan a cada lado del cuello del útero</w:t>
      </w:r>
      <w:r w:rsidRPr="00ED5B22">
        <w:rPr>
          <w:sz w:val="22"/>
        </w:rPr>
        <w:t xml:space="preserve"> en dirección a la vejiga urinaria.</w:t>
      </w:r>
    </w:p>
    <w:p w:rsidR="00D07609" w:rsidRDefault="00D07609" w:rsidP="00D07609">
      <w:pPr>
        <w:pStyle w:val="Prrafodelista"/>
        <w:ind w:left="360"/>
        <w:rPr>
          <w:sz w:val="22"/>
        </w:rPr>
      </w:pPr>
    </w:p>
    <w:p w:rsidR="00D07609" w:rsidRDefault="003E2F53" w:rsidP="00ED5B22">
      <w:pPr>
        <w:pStyle w:val="Prrafodelista"/>
        <w:numPr>
          <w:ilvl w:val="0"/>
          <w:numId w:val="32"/>
        </w:numPr>
        <w:rPr>
          <w:sz w:val="22"/>
        </w:rPr>
      </w:pPr>
      <w:r>
        <w:rPr>
          <w:i/>
          <w:noProof/>
          <w:lang w:val="es-GT" w:eastAsia="es-GT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4F004DAB" wp14:editId="59B07428">
                <wp:simplePos x="0" y="0"/>
                <wp:positionH relativeFrom="column">
                  <wp:posOffset>219075</wp:posOffset>
                </wp:positionH>
                <wp:positionV relativeFrom="paragraph">
                  <wp:posOffset>953770</wp:posOffset>
                </wp:positionV>
                <wp:extent cx="6581775" cy="4057650"/>
                <wp:effectExtent l="0" t="0" r="9525" b="0"/>
                <wp:wrapSquare wrapText="bothSides"/>
                <wp:docPr id="44" name="4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1775" cy="4057650"/>
                          <a:chOff x="0" y="0"/>
                          <a:chExt cx="6581775" cy="4057650"/>
                        </a:xfrm>
                      </wpg:grpSpPr>
                      <pic:pic xmlns:pic="http://schemas.openxmlformats.org/drawingml/2006/picture">
                        <pic:nvPicPr>
                          <pic:cNvPr id="40" name="Imagen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343400" y="2486025"/>
                            <a:ext cx="2219325" cy="1552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43" name="43 Grupo"/>
                        <wpg:cNvGrpSpPr/>
                        <wpg:grpSpPr>
                          <a:xfrm>
                            <a:off x="0" y="0"/>
                            <a:ext cx="6581775" cy="4057650"/>
                            <a:chOff x="0" y="0"/>
                            <a:chExt cx="6581775" cy="4057650"/>
                          </a:xfrm>
                        </wpg:grpSpPr>
                        <pic:pic xmlns:pic="http://schemas.openxmlformats.org/drawingml/2006/picture">
                          <pic:nvPicPr>
                            <pic:cNvPr id="39" name="Imagen 3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8575" y="2943225"/>
                              <a:ext cx="4352925" cy="11144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42" name="42 Grupo"/>
                          <wpg:cNvGrpSpPr/>
                          <wpg:grpSpPr>
                            <a:xfrm>
                              <a:off x="0" y="0"/>
                              <a:ext cx="6581775" cy="2962275"/>
                              <a:chOff x="0" y="0"/>
                              <a:chExt cx="6581775" cy="2962275"/>
                            </a:xfrm>
                          </wpg:grpSpPr>
                          <pic:pic xmlns:pic="http://schemas.openxmlformats.org/drawingml/2006/picture">
                            <pic:nvPicPr>
                              <pic:cNvPr id="38" name="Imagen 38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4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0" y="66675"/>
                                <a:ext cx="4352925" cy="2895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1" name="Imagen 4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4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4333875" y="0"/>
                                <a:ext cx="2247900" cy="249555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44 Grupo" o:spid="_x0000_s1026" style="position:absolute;margin-left:17.25pt;margin-top:75.1pt;width:518.25pt;height:319.5pt;z-index:251689984" coordsize="65817,40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">
                <v:shape id="Imagen 40" o:spid="_x0000_s1027" type="#_x0000_t75" style="position:absolute;left:43434;top:24860;width:22193;height:15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T3HO+AAAA2wAAAA8AAABkcnMvZG93bnJldi54bWxET8uKwjAU3Q/4D+EK7sZUEUeqqah1wKWj&#10;dX9pbh/Y3JQm2o5fbxYDszyc92Y7mEY8qXO1ZQWzaQSCOLe65lJBdv3+XIFwHlljY5kU/JKDbTL6&#10;2GCsbc8/9Lz4UoQQdjEqqLxvYyldXpFBN7UtceAK2xn0AXal1B32Idw0ch5FS2mw5tBQYUuHivL7&#10;5WEUpLRqs/6WfmVFnr7wuDvvezorNRkPuzUIT4P/F/+5T1rBIqwPX8IPkMk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G1T3HO+AAAA2wAAAA8AAAAAAAAAAAAAAAAAnwIAAGRy&#10;cy9kb3ducmV2LnhtbFBLBQYAAAAABAAEAPcAAACKAwAAAAA=&#10;">
                  <v:imagedata r:id="rId47" o:title=""/>
                  <v:path arrowok="t"/>
                </v:shape>
                <v:group id="43 Grupo" o:spid="_x0000_s1028" style="position:absolute;width:65817;height:40576" coordsize="65817,405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Imagen 39" o:spid="_x0000_s1029" type="#_x0000_t75" style="position:absolute;left:285;top:29432;width:43530;height:11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94zbCAAAA2wAAAA8AAABkcnMvZG93bnJldi54bWxEj9GKwjAURN8F/yFcYV9km3YF6VajiCKs&#10;CILd/YBrc22LzU1pota/3wiCj8PMnGHmy9404kadqy0rSKIYBHFhdc2lgr/f7WcKwnlkjY1lUvAg&#10;B8vFcDDHTNs7H+mW+1IECLsMFVTet5mUrqjIoItsSxy8s+0M+iC7UuoO7wFuGvkVx1NpsOawUGFL&#10;64qKS341Cta8ydPNOE38TqeSD/vt4yQTpT5G/WoGwlPv3+FX+0crmHzD80v4AXLx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/eM2wgAAANsAAAAPAAAAAAAAAAAAAAAAAJ8C&#10;AABkcnMvZG93bnJldi54bWxQSwUGAAAAAAQABAD3AAAAjgMAAAAA&#10;">
                    <v:imagedata r:id="rId48" o:title=""/>
                    <v:path arrowok="t"/>
                  </v:shape>
                  <v:group id="42 Grupo" o:spid="_x0000_s1030" style="position:absolute;width:65817;height:29622" coordsize="65817,296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<v:shape id="Imagen 38" o:spid="_x0000_s1031" type="#_x0000_t75" style="position:absolute;top:666;width:43529;height:289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QEVDBAAAA2wAAAA8AAABkcnMvZG93bnJldi54bWxET81qwkAQvhd8h2UKvdVNbakluorYWgrF&#10;g9YHGLKTTTQ7G7KriW/fOQgeP77/+XLwjbpQF+vABl7GGSjiItianYHD3+b5A1RMyBabwGTgShGW&#10;i9HDHHMbet7RZZ+ckhCOORqoUmpzrWNRkcc4Di2xcGXoPCaBndO2w17CfaMnWfauPdYsDRW2tK6o&#10;OO3P3sDrMbjsq59utvq6e/s+f5ZT91sa8/Q4rGagEg3pLr65f6z4ZKx8kR+gF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CQEVDBAAAA2wAAAA8AAAAAAAAAAAAAAAAAnwIA&#10;AGRycy9kb3ducmV2LnhtbFBLBQYAAAAABAAEAPcAAACNAwAAAAA=&#10;">
                      <v:imagedata r:id="rId49" o:title=""/>
                      <v:path arrowok="t"/>
                    </v:shape>
                    <v:shape id="Imagen 41" o:spid="_x0000_s1032" type="#_x0000_t75" style="position:absolute;left:43338;width:22479;height:249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t5+DFAAAA2wAAAA8AAABkcnMvZG93bnJldi54bWxEj0FLw0AUhO+C/2F5Qm92k1JE0m5LVYSq&#10;B2m09Pqafc1Gs2/D7jaJ/94VhB6HmfmGWa5H24qefGgcK8inGQjiyumGawWfH8+39yBCRNbYOiYF&#10;PxRgvbq+WmKh3cA76stYiwThUKACE2NXSBkqQxbD1HXEyTs5bzEm6WupPQ4Jbls5y7I7abHhtGCw&#10;o0dD1Xd5tgqoPD6Zh9f9YGZ+m78dvvr+5fyu1ORm3CxARBrjJfzf3moF8xz+vqQfI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7efgxQAAANsAAAAPAAAAAAAAAAAAAAAA&#10;AJ8CAABkcnMvZG93bnJldi54bWxQSwUGAAAAAAQABAD3AAAAkQMAAAAA&#10;">
                      <v:imagedata r:id="rId50" o:title=""/>
                      <v:path arrowok="t"/>
                    </v:shape>
                  </v:group>
                </v:group>
                <w10:wrap type="square"/>
              </v:group>
            </w:pict>
          </mc:Fallback>
        </mc:AlternateContent>
      </w:r>
      <w:r w:rsidR="00D07609">
        <w:rPr>
          <w:sz w:val="22"/>
        </w:rPr>
        <w:t xml:space="preserve">En el tejido conectivo laxo extraperitoneal superior al diafragma pélvico hay un espacio pelvirrectal, divido en los espacios rectouterino (mujer) o rectovesical (hombre) anteriores y los espacios retrorrectales (presacros) posteriores, por los </w:t>
      </w:r>
      <w:r w:rsidR="00D07609" w:rsidRPr="00D07609">
        <w:rPr>
          <w:sz w:val="22"/>
          <w:u w:val="single"/>
        </w:rPr>
        <w:t>ligamentos laterales del recto</w:t>
      </w:r>
      <w:r w:rsidR="00D07609" w:rsidRPr="003B7CEE">
        <w:rPr>
          <w:sz w:val="22"/>
        </w:rPr>
        <w:t>.</w:t>
      </w:r>
    </w:p>
    <w:p w:rsidR="003E2F53" w:rsidRPr="003E2F53" w:rsidRDefault="003E2F53" w:rsidP="003E2F53">
      <w:pPr>
        <w:pStyle w:val="Prrafodelista"/>
        <w:rPr>
          <w:sz w:val="22"/>
        </w:rPr>
      </w:pPr>
    </w:p>
    <w:p w:rsidR="003E2F53" w:rsidRDefault="003E2F53" w:rsidP="003E2F53">
      <w:pPr>
        <w:rPr>
          <w:sz w:val="22"/>
        </w:rPr>
      </w:pPr>
    </w:p>
    <w:p w:rsidR="003E2F53" w:rsidRDefault="003E2F53" w:rsidP="003E2F53">
      <w:pPr>
        <w:rPr>
          <w:sz w:val="22"/>
        </w:rPr>
      </w:pPr>
    </w:p>
    <w:sectPr w:rsidR="003E2F53" w:rsidSect="00D5512C">
      <w:headerReference w:type="default" r:id="rId51"/>
      <w:footerReference w:type="default" r:id="rId5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A09" w:rsidRDefault="00F40A09" w:rsidP="0047172E">
      <w:r>
        <w:separator/>
      </w:r>
    </w:p>
  </w:endnote>
  <w:endnote w:type="continuationSeparator" w:id="0">
    <w:p w:rsidR="00F40A09" w:rsidRDefault="00F40A09" w:rsidP="0047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2E" w:rsidRDefault="0047172E">
    <w:pPr>
      <w:pStyle w:val="Piedepgina"/>
    </w:pPr>
    <w:r>
      <w:t>Yury José Mazariegos Vargas</w:t>
    </w:r>
    <w:r>
      <w:tab/>
    </w:r>
    <w:r w:rsidR="00E7069F">
      <w:t xml:space="preserve">                 201317821</w:t>
    </w:r>
    <w:r>
      <w:tab/>
    </w:r>
    <w:r w:rsidR="00E7069F">
      <w:t>Segundo</w:t>
    </w:r>
    <w:r>
      <w:t xml:space="preserve"> Año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A09" w:rsidRDefault="00F40A09" w:rsidP="0047172E">
      <w:r>
        <w:separator/>
      </w:r>
    </w:p>
  </w:footnote>
  <w:footnote w:type="continuationSeparator" w:id="0">
    <w:p w:rsidR="00F40A09" w:rsidRDefault="00F40A09" w:rsidP="00471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2E" w:rsidRDefault="0047172E" w:rsidP="0047172E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0DFD2ACE" wp14:editId="445FE459">
          <wp:simplePos x="0" y="0"/>
          <wp:positionH relativeFrom="column">
            <wp:posOffset>5673725</wp:posOffset>
          </wp:positionH>
          <wp:positionV relativeFrom="paragraph">
            <wp:posOffset>-130810</wp:posOffset>
          </wp:positionV>
          <wp:extent cx="638175" cy="638175"/>
          <wp:effectExtent l="0" t="0" r="9525" b="9525"/>
          <wp:wrapSquare wrapText="bothSides"/>
          <wp:docPr id="1" name="Imagen 1" descr="Descripción: http://ceur.usac.edu.gt/imagen/usa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http://ceur.usac.edu.gt/imagen/usac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Universidad San Carlos de Guatemala</w:t>
    </w:r>
  </w:p>
  <w:p w:rsidR="0047172E" w:rsidRDefault="0047172E" w:rsidP="0047172E">
    <w:pPr>
      <w:pStyle w:val="Encabezado"/>
    </w:pPr>
    <w:r>
      <w:t>Facultad de Ciencias Médicas, CUM</w:t>
    </w:r>
  </w:p>
  <w:p w:rsidR="0047172E" w:rsidRDefault="0047172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24FFB"/>
    <w:multiLevelType w:val="hybridMultilevel"/>
    <w:tmpl w:val="B4AA5BB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06E2F"/>
    <w:multiLevelType w:val="hybridMultilevel"/>
    <w:tmpl w:val="7E842CE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F264AA0"/>
    <w:multiLevelType w:val="hybridMultilevel"/>
    <w:tmpl w:val="4E5C995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B64C5C"/>
    <w:multiLevelType w:val="hybridMultilevel"/>
    <w:tmpl w:val="5CA6A0D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14B27B4"/>
    <w:multiLevelType w:val="hybridMultilevel"/>
    <w:tmpl w:val="97925AE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F754B"/>
    <w:multiLevelType w:val="hybridMultilevel"/>
    <w:tmpl w:val="3E082DC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9E34B9"/>
    <w:multiLevelType w:val="hybridMultilevel"/>
    <w:tmpl w:val="D7F6A61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88C5863"/>
    <w:multiLevelType w:val="hybridMultilevel"/>
    <w:tmpl w:val="3D3A333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1F267A7"/>
    <w:multiLevelType w:val="hybridMultilevel"/>
    <w:tmpl w:val="A22863BA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2D783E"/>
    <w:multiLevelType w:val="hybridMultilevel"/>
    <w:tmpl w:val="4AD67C4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7105BC"/>
    <w:multiLevelType w:val="hybridMultilevel"/>
    <w:tmpl w:val="788E687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DD673AF"/>
    <w:multiLevelType w:val="hybridMultilevel"/>
    <w:tmpl w:val="B2028F6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A247B5A"/>
    <w:multiLevelType w:val="hybridMultilevel"/>
    <w:tmpl w:val="217CF0F2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9A2760"/>
    <w:multiLevelType w:val="hybridMultilevel"/>
    <w:tmpl w:val="92AEC0C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913E7F"/>
    <w:multiLevelType w:val="hybridMultilevel"/>
    <w:tmpl w:val="89BA2B3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D4A5675"/>
    <w:multiLevelType w:val="hybridMultilevel"/>
    <w:tmpl w:val="021C5494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CD73F5"/>
    <w:multiLevelType w:val="hybridMultilevel"/>
    <w:tmpl w:val="B7245ED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92651C"/>
    <w:multiLevelType w:val="hybridMultilevel"/>
    <w:tmpl w:val="4FE6A93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12F3ADE"/>
    <w:multiLevelType w:val="hybridMultilevel"/>
    <w:tmpl w:val="1338C564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DA2A41"/>
    <w:multiLevelType w:val="hybridMultilevel"/>
    <w:tmpl w:val="979A8CA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36B6E60"/>
    <w:multiLevelType w:val="hybridMultilevel"/>
    <w:tmpl w:val="2E40981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5A677E4"/>
    <w:multiLevelType w:val="hybridMultilevel"/>
    <w:tmpl w:val="5CFEDA3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6AF47B6"/>
    <w:multiLevelType w:val="hybridMultilevel"/>
    <w:tmpl w:val="8E3AAD0E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215AE1"/>
    <w:multiLevelType w:val="hybridMultilevel"/>
    <w:tmpl w:val="5E66C1F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8015C81"/>
    <w:multiLevelType w:val="hybridMultilevel"/>
    <w:tmpl w:val="252EDB5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057AE3"/>
    <w:multiLevelType w:val="hybridMultilevel"/>
    <w:tmpl w:val="3C8045F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81588A"/>
    <w:multiLevelType w:val="hybridMultilevel"/>
    <w:tmpl w:val="C24C67F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3921C4A"/>
    <w:multiLevelType w:val="hybridMultilevel"/>
    <w:tmpl w:val="13760ADC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DD2014"/>
    <w:multiLevelType w:val="hybridMultilevel"/>
    <w:tmpl w:val="C5D2BEC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A853D50"/>
    <w:multiLevelType w:val="hybridMultilevel"/>
    <w:tmpl w:val="B6FC627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C5303B5"/>
    <w:multiLevelType w:val="hybridMultilevel"/>
    <w:tmpl w:val="A11C41E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4F77C99"/>
    <w:multiLevelType w:val="hybridMultilevel"/>
    <w:tmpl w:val="86F85EA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19"/>
  </w:num>
  <w:num w:numId="4">
    <w:abstractNumId w:val="25"/>
  </w:num>
  <w:num w:numId="5">
    <w:abstractNumId w:val="15"/>
  </w:num>
  <w:num w:numId="6">
    <w:abstractNumId w:val="8"/>
  </w:num>
  <w:num w:numId="7">
    <w:abstractNumId w:val="18"/>
  </w:num>
  <w:num w:numId="8">
    <w:abstractNumId w:val="12"/>
  </w:num>
  <w:num w:numId="9">
    <w:abstractNumId w:val="9"/>
  </w:num>
  <w:num w:numId="10">
    <w:abstractNumId w:val="1"/>
  </w:num>
  <w:num w:numId="11">
    <w:abstractNumId w:val="5"/>
  </w:num>
  <w:num w:numId="12">
    <w:abstractNumId w:val="27"/>
  </w:num>
  <w:num w:numId="13">
    <w:abstractNumId w:val="11"/>
  </w:num>
  <w:num w:numId="14">
    <w:abstractNumId w:val="28"/>
  </w:num>
  <w:num w:numId="15">
    <w:abstractNumId w:val="21"/>
  </w:num>
  <w:num w:numId="16">
    <w:abstractNumId w:val="29"/>
  </w:num>
  <w:num w:numId="17">
    <w:abstractNumId w:val="6"/>
  </w:num>
  <w:num w:numId="18">
    <w:abstractNumId w:val="0"/>
  </w:num>
  <w:num w:numId="19">
    <w:abstractNumId w:val="10"/>
  </w:num>
  <w:num w:numId="20">
    <w:abstractNumId w:val="20"/>
  </w:num>
  <w:num w:numId="21">
    <w:abstractNumId w:val="2"/>
  </w:num>
  <w:num w:numId="22">
    <w:abstractNumId w:val="31"/>
  </w:num>
  <w:num w:numId="23">
    <w:abstractNumId w:val="7"/>
  </w:num>
  <w:num w:numId="24">
    <w:abstractNumId w:val="16"/>
  </w:num>
  <w:num w:numId="25">
    <w:abstractNumId w:val="30"/>
  </w:num>
  <w:num w:numId="26">
    <w:abstractNumId w:val="22"/>
  </w:num>
  <w:num w:numId="27">
    <w:abstractNumId w:val="17"/>
  </w:num>
  <w:num w:numId="28">
    <w:abstractNumId w:val="24"/>
  </w:num>
  <w:num w:numId="29">
    <w:abstractNumId w:val="13"/>
  </w:num>
  <w:num w:numId="30">
    <w:abstractNumId w:val="4"/>
  </w:num>
  <w:num w:numId="31">
    <w:abstractNumId w:val="26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12C"/>
    <w:rsid w:val="000147AC"/>
    <w:rsid w:val="00027BBD"/>
    <w:rsid w:val="0003667B"/>
    <w:rsid w:val="0005140B"/>
    <w:rsid w:val="00073CED"/>
    <w:rsid w:val="00083B88"/>
    <w:rsid w:val="000C0206"/>
    <w:rsid w:val="000E0B75"/>
    <w:rsid w:val="000E1D8E"/>
    <w:rsid w:val="000E3EB7"/>
    <w:rsid w:val="00100216"/>
    <w:rsid w:val="00107888"/>
    <w:rsid w:val="001145F9"/>
    <w:rsid w:val="001154A1"/>
    <w:rsid w:val="00116602"/>
    <w:rsid w:val="001167FC"/>
    <w:rsid w:val="00124722"/>
    <w:rsid w:val="0012498B"/>
    <w:rsid w:val="00131754"/>
    <w:rsid w:val="0014442E"/>
    <w:rsid w:val="0017154C"/>
    <w:rsid w:val="0018310E"/>
    <w:rsid w:val="001B6DC9"/>
    <w:rsid w:val="001E451D"/>
    <w:rsid w:val="001F228A"/>
    <w:rsid w:val="0022447F"/>
    <w:rsid w:val="002461C2"/>
    <w:rsid w:val="002A131D"/>
    <w:rsid w:val="002B273E"/>
    <w:rsid w:val="002C6AC3"/>
    <w:rsid w:val="002E61DA"/>
    <w:rsid w:val="002E7AC8"/>
    <w:rsid w:val="002F4B68"/>
    <w:rsid w:val="0030041E"/>
    <w:rsid w:val="003110AC"/>
    <w:rsid w:val="00322819"/>
    <w:rsid w:val="003453FC"/>
    <w:rsid w:val="00360DE4"/>
    <w:rsid w:val="0038712C"/>
    <w:rsid w:val="00396EA6"/>
    <w:rsid w:val="003B7CEE"/>
    <w:rsid w:val="003C370D"/>
    <w:rsid w:val="003C5944"/>
    <w:rsid w:val="003E2F53"/>
    <w:rsid w:val="003E54FA"/>
    <w:rsid w:val="0041039F"/>
    <w:rsid w:val="00422788"/>
    <w:rsid w:val="00427771"/>
    <w:rsid w:val="004375B0"/>
    <w:rsid w:val="00441162"/>
    <w:rsid w:val="004444EC"/>
    <w:rsid w:val="00464050"/>
    <w:rsid w:val="0047172E"/>
    <w:rsid w:val="00495566"/>
    <w:rsid w:val="004A65F2"/>
    <w:rsid w:val="004A6B29"/>
    <w:rsid w:val="004C7D7D"/>
    <w:rsid w:val="00512320"/>
    <w:rsid w:val="00512556"/>
    <w:rsid w:val="005226F6"/>
    <w:rsid w:val="0053170B"/>
    <w:rsid w:val="005723D4"/>
    <w:rsid w:val="00581F4C"/>
    <w:rsid w:val="00583794"/>
    <w:rsid w:val="005A7AF9"/>
    <w:rsid w:val="005C47C2"/>
    <w:rsid w:val="00606CCC"/>
    <w:rsid w:val="0061070D"/>
    <w:rsid w:val="006211BB"/>
    <w:rsid w:val="006606BD"/>
    <w:rsid w:val="0066425C"/>
    <w:rsid w:val="006715B7"/>
    <w:rsid w:val="00673551"/>
    <w:rsid w:val="00687021"/>
    <w:rsid w:val="006D07B3"/>
    <w:rsid w:val="006E3B63"/>
    <w:rsid w:val="006E434E"/>
    <w:rsid w:val="006E781F"/>
    <w:rsid w:val="00704705"/>
    <w:rsid w:val="007312B6"/>
    <w:rsid w:val="00742B3A"/>
    <w:rsid w:val="00774EC6"/>
    <w:rsid w:val="00776A93"/>
    <w:rsid w:val="007B2BE7"/>
    <w:rsid w:val="007B47FF"/>
    <w:rsid w:val="007D3EF9"/>
    <w:rsid w:val="007D79EB"/>
    <w:rsid w:val="00817C0A"/>
    <w:rsid w:val="00817E01"/>
    <w:rsid w:val="00833DCA"/>
    <w:rsid w:val="00874083"/>
    <w:rsid w:val="008741F6"/>
    <w:rsid w:val="008A1056"/>
    <w:rsid w:val="008A4CED"/>
    <w:rsid w:val="008B5BE2"/>
    <w:rsid w:val="008C33FE"/>
    <w:rsid w:val="0092433D"/>
    <w:rsid w:val="009257A5"/>
    <w:rsid w:val="00940256"/>
    <w:rsid w:val="009439F6"/>
    <w:rsid w:val="00983845"/>
    <w:rsid w:val="009855DF"/>
    <w:rsid w:val="00985ACE"/>
    <w:rsid w:val="009875E0"/>
    <w:rsid w:val="009930B5"/>
    <w:rsid w:val="009F5BCB"/>
    <w:rsid w:val="00A068C3"/>
    <w:rsid w:val="00A443CA"/>
    <w:rsid w:val="00A5240E"/>
    <w:rsid w:val="00A612C9"/>
    <w:rsid w:val="00A643F2"/>
    <w:rsid w:val="00A80D10"/>
    <w:rsid w:val="00A925BC"/>
    <w:rsid w:val="00AF4135"/>
    <w:rsid w:val="00B2392D"/>
    <w:rsid w:val="00BD7B2B"/>
    <w:rsid w:val="00C02C6E"/>
    <w:rsid w:val="00C10BD8"/>
    <w:rsid w:val="00C23B2B"/>
    <w:rsid w:val="00C42FDE"/>
    <w:rsid w:val="00C43BCC"/>
    <w:rsid w:val="00C708B1"/>
    <w:rsid w:val="00CA3887"/>
    <w:rsid w:val="00CA39D7"/>
    <w:rsid w:val="00CB3E77"/>
    <w:rsid w:val="00CE3E83"/>
    <w:rsid w:val="00D01295"/>
    <w:rsid w:val="00D033D6"/>
    <w:rsid w:val="00D07609"/>
    <w:rsid w:val="00D235AC"/>
    <w:rsid w:val="00D447D7"/>
    <w:rsid w:val="00D5338C"/>
    <w:rsid w:val="00D5512C"/>
    <w:rsid w:val="00D57E65"/>
    <w:rsid w:val="00D70D50"/>
    <w:rsid w:val="00D74AC1"/>
    <w:rsid w:val="00D77730"/>
    <w:rsid w:val="00DC7500"/>
    <w:rsid w:val="00DF450D"/>
    <w:rsid w:val="00E511F6"/>
    <w:rsid w:val="00E53814"/>
    <w:rsid w:val="00E7069F"/>
    <w:rsid w:val="00E81F70"/>
    <w:rsid w:val="00EA10E5"/>
    <w:rsid w:val="00ED5B22"/>
    <w:rsid w:val="00EF1087"/>
    <w:rsid w:val="00F21A54"/>
    <w:rsid w:val="00F34B29"/>
    <w:rsid w:val="00F35624"/>
    <w:rsid w:val="00F371E0"/>
    <w:rsid w:val="00F40A09"/>
    <w:rsid w:val="00F414CB"/>
    <w:rsid w:val="00F46E78"/>
    <w:rsid w:val="00F5150E"/>
    <w:rsid w:val="00FB0A92"/>
    <w:rsid w:val="00FB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5512C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5512C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D5512C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D5512C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Prrafodelista">
    <w:name w:val="List Paragraph"/>
    <w:basedOn w:val="Normal"/>
    <w:uiPriority w:val="34"/>
    <w:qFormat/>
    <w:rsid w:val="00C23B2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444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442E"/>
    <w:rPr>
      <w:rFonts w:ascii="Tahoma" w:eastAsia="Calibri" w:hAnsi="Tahoma" w:cs="Tahoma"/>
      <w:sz w:val="16"/>
      <w:szCs w:val="16"/>
      <w:lang w:val="es-ES" w:eastAsia="en-US"/>
    </w:rPr>
  </w:style>
  <w:style w:type="table" w:styleId="Tablaconcuadrcula">
    <w:name w:val="Table Grid"/>
    <w:basedOn w:val="Tablanormal"/>
    <w:uiPriority w:val="59"/>
    <w:rsid w:val="002B2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5512C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5512C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D5512C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D5512C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Prrafodelista">
    <w:name w:val="List Paragraph"/>
    <w:basedOn w:val="Normal"/>
    <w:uiPriority w:val="34"/>
    <w:qFormat/>
    <w:rsid w:val="00C23B2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444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442E"/>
    <w:rPr>
      <w:rFonts w:ascii="Tahoma" w:eastAsia="Calibri" w:hAnsi="Tahoma" w:cs="Tahoma"/>
      <w:sz w:val="16"/>
      <w:szCs w:val="16"/>
      <w:lang w:val="es-ES" w:eastAsia="en-US"/>
    </w:rPr>
  </w:style>
  <w:style w:type="table" w:styleId="Tablaconcuadrcula">
    <w:name w:val="Table Grid"/>
    <w:basedOn w:val="Tablanormal"/>
    <w:uiPriority w:val="59"/>
    <w:rsid w:val="002B2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8" Type="http://schemas.openxmlformats.org/officeDocument/2006/relationships/endnotes" Target="endnotes.xml"/><Relationship Id="rId5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9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is%20Otros%20Documentos2\medicina\2do%20A&#241;o\plantilla2do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0D33B-CC5F-4744-A362-872495FB5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plantilla2do.dotm</Template>
  <TotalTime>1331</TotalTime>
  <Pages>1</Pages>
  <Words>3269</Words>
  <Characters>17983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Mazariegos Chameleon II</dc:creator>
  <cp:lastModifiedBy>Yury Mazariegos Chameleon II</cp:lastModifiedBy>
  <cp:revision>95</cp:revision>
  <dcterms:created xsi:type="dcterms:W3CDTF">2014-07-19T01:27:00Z</dcterms:created>
  <dcterms:modified xsi:type="dcterms:W3CDTF">2014-07-23T11:31:00Z</dcterms:modified>
</cp:coreProperties>
</file>